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1D86" w14:textId="77777777" w:rsidR="00E73FC3" w:rsidRDefault="00E73FC3" w:rsidP="008E291D">
      <w:pPr>
        <w:ind w:right="593"/>
        <w:rPr>
          <w:rFonts w:ascii="Myriad Pro" w:hAnsi="Myriad Pro" w:cs="Arial"/>
          <w:b/>
          <w:color w:val="000000" w:themeColor="text1"/>
          <w:lang w:val="sl-SI"/>
        </w:rPr>
      </w:pPr>
    </w:p>
    <w:p w14:paraId="14687E7D" w14:textId="77777777" w:rsidR="006902E6" w:rsidRPr="002362FA" w:rsidRDefault="006902E6" w:rsidP="008E291D">
      <w:pPr>
        <w:ind w:right="593"/>
        <w:rPr>
          <w:rFonts w:ascii="Myriad Pro" w:hAnsi="Myriad Pro" w:cs="Arial"/>
          <w:b/>
          <w:color w:val="000000" w:themeColor="text1"/>
          <w:lang w:val="sl-SI"/>
        </w:rPr>
      </w:pPr>
    </w:p>
    <w:p w14:paraId="07C94EF7" w14:textId="77777777" w:rsidR="00637653" w:rsidRPr="002362FA" w:rsidRDefault="00637653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  <w:r w:rsidRPr="002362FA">
        <w:rPr>
          <w:rFonts w:ascii="Myriad Pro" w:hAnsi="Myriad Pro" w:cs="Arial"/>
          <w:b/>
          <w:color w:val="000000" w:themeColor="text1"/>
          <w:lang w:val="sl-SI"/>
        </w:rPr>
        <w:t>VLOGA ZA PRIDOBITEV DOVOLJENJA ZA O</w:t>
      </w:r>
      <w:r w:rsidR="002F149D" w:rsidRPr="002362FA">
        <w:rPr>
          <w:rFonts w:ascii="Myriad Pro" w:hAnsi="Myriad Pro" w:cs="Arial"/>
          <w:b/>
          <w:color w:val="000000" w:themeColor="text1"/>
          <w:lang w:val="sl-SI"/>
        </w:rPr>
        <w:t>ZNAČEVANJE</w:t>
      </w:r>
      <w:r w:rsidRPr="002362FA">
        <w:rPr>
          <w:rFonts w:ascii="Myriad Pro" w:hAnsi="Myriad Pro" w:cs="Arial"/>
          <w:b/>
          <w:color w:val="000000" w:themeColor="text1"/>
          <w:lang w:val="sl-SI"/>
        </w:rPr>
        <w:t xml:space="preserve"> ZDRAVIL </w:t>
      </w:r>
    </w:p>
    <w:p w14:paraId="50E70D21" w14:textId="77777777" w:rsidR="00637653" w:rsidRPr="002362FA" w:rsidRDefault="00637653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  <w:r w:rsidRPr="002362FA">
        <w:rPr>
          <w:rFonts w:ascii="Myriad Pro" w:hAnsi="Myriad Pro" w:cs="Arial"/>
          <w:b/>
          <w:color w:val="000000" w:themeColor="text1"/>
          <w:lang w:val="sl-SI"/>
        </w:rPr>
        <w:t>V TUJI OVOJNINI Z NALEPKO V SLOVENSKEM JEZIKU</w:t>
      </w:r>
    </w:p>
    <w:p w14:paraId="4AEF9C0E" w14:textId="77777777" w:rsidR="00637653" w:rsidRPr="002362FA" w:rsidRDefault="00637653" w:rsidP="00637653">
      <w:pPr>
        <w:ind w:right="593"/>
        <w:jc w:val="center"/>
        <w:rPr>
          <w:rFonts w:ascii="Myriad Pro" w:hAnsi="Myriad Pro" w:cs="Arial"/>
          <w:color w:val="000000" w:themeColor="text1"/>
          <w:sz w:val="20"/>
          <w:szCs w:val="20"/>
          <w:lang w:val="sl-SI"/>
        </w:rPr>
      </w:pPr>
    </w:p>
    <w:p w14:paraId="6542A298" w14:textId="77777777" w:rsidR="00637653" w:rsidRDefault="006D1FEC" w:rsidP="0017519F">
      <w:pPr>
        <w:ind w:right="593"/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  <w:r w:rsidRPr="006D1FEC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Ta obrazec uporabljamo za pridobitev dovoljenja za označevanje zdravil v tuji ovojnini </w:t>
      </w:r>
      <w:r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z nalepko v slovenskem jeziku </w:t>
      </w:r>
      <w:r w:rsidRPr="006D1FEC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na podlagi </w:t>
      </w:r>
      <w:r w:rsidR="00637653" w:rsidRPr="006D1FEC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14. člena Pravilnika o označevanju in navodilu za uporabo zdravil za uporabo v humani medicini (Uradni list RS, št. 57/14)</w:t>
      </w:r>
      <w:r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.</w:t>
      </w:r>
    </w:p>
    <w:p w14:paraId="4864956F" w14:textId="77777777" w:rsidR="006D1FEC" w:rsidRDefault="006D1FEC" w:rsidP="006D1FEC">
      <w:pPr>
        <w:ind w:right="593"/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</w:p>
    <w:p w14:paraId="55C59299" w14:textId="77777777" w:rsidR="006D1FEC" w:rsidRDefault="006D1FEC" w:rsidP="0017519F">
      <w:pPr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  <w:r w:rsidRPr="001D4FFE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Izpolnjen obrazec za pridobitev dovoljenja za označevanje zdravil</w:t>
      </w:r>
      <w:r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 </w:t>
      </w:r>
      <w:r w:rsidRPr="001D4FFE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v tuji ovojnini</w:t>
      </w:r>
      <w:r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 z nalepko v slovenskem jeziku </w:t>
      </w:r>
      <w:r w:rsidRPr="001D4FFE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predloži predlagatelj za</w:t>
      </w:r>
      <w:r w:rsidR="00471517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 eno zdravilo </w:t>
      </w:r>
      <w:r w:rsidR="00471517" w:rsidRPr="009257CA">
        <w:rPr>
          <w:rFonts w:ascii="Myriad Pro" w:hAnsi="Myriad Pro"/>
          <w:i/>
          <w:sz w:val="20"/>
          <w:szCs w:val="20"/>
          <w:lang w:val="sl-SI"/>
        </w:rPr>
        <w:t>(vse farmacevtsk</w:t>
      </w:r>
      <w:r w:rsidR="001C62E8">
        <w:rPr>
          <w:rFonts w:ascii="Myriad Pro" w:hAnsi="Myriad Pro"/>
          <w:i/>
          <w:sz w:val="20"/>
          <w:szCs w:val="20"/>
          <w:lang w:val="sl-SI"/>
        </w:rPr>
        <w:t>e oblike, jakosti in pakiranja)</w:t>
      </w:r>
      <w:r w:rsidR="00471517">
        <w:rPr>
          <w:rFonts w:ascii="Myriad Pro" w:hAnsi="Myriad Pro"/>
          <w:i/>
          <w:sz w:val="20"/>
          <w:szCs w:val="20"/>
          <w:lang w:val="sl-SI"/>
        </w:rPr>
        <w:t xml:space="preserve">. </w:t>
      </w:r>
    </w:p>
    <w:p w14:paraId="1795D82B" w14:textId="77777777" w:rsidR="006D1FEC" w:rsidRDefault="006D1FEC" w:rsidP="006D1FEC">
      <w:pPr>
        <w:ind w:right="593"/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D504AB" w:rsidRPr="002362FA" w14:paraId="1667F0D5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6A92A244" w14:textId="77777777" w:rsidR="00D504AB" w:rsidRPr="00D504AB" w:rsidRDefault="00D504AB" w:rsidP="00D504AB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D504AB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predlagatelju</w:t>
            </w:r>
            <w:r>
              <w:rPr>
                <w:rStyle w:val="Sprotnaopomba-sklic"/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footnoteReference w:id="1"/>
            </w:r>
          </w:p>
        </w:tc>
      </w:tr>
      <w:tr w:rsidR="00D504AB" w:rsidRPr="002362FA" w14:paraId="7035AB91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2C8EE4F6" w14:textId="77777777" w:rsidR="00D504AB" w:rsidRPr="002362FA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Ime 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(družbe)</w:t>
            </w:r>
          </w:p>
        </w:tc>
        <w:tc>
          <w:tcPr>
            <w:tcW w:w="7229" w:type="dxa"/>
            <w:vAlign w:val="bottom"/>
          </w:tcPr>
          <w:p w14:paraId="00F27315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2362FA" w14:paraId="20E8EF1C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5603C9B2" w14:textId="77777777" w:rsidR="00D504AB" w:rsidRPr="002362FA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Naslov</w:t>
            </w:r>
          </w:p>
        </w:tc>
        <w:tc>
          <w:tcPr>
            <w:tcW w:w="7229" w:type="dxa"/>
            <w:vAlign w:val="bottom"/>
          </w:tcPr>
          <w:p w14:paraId="6A5D85F5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2362FA" w14:paraId="77F5D8B5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2329B641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Kontaktna oseba predlagatelja </w:t>
            </w:r>
            <w:r w:rsidRPr="00F03EC9">
              <w:rPr>
                <w:rFonts w:ascii="Myriad Pro" w:hAnsi="Myriad Pro" w:cs="Arial"/>
                <w:sz w:val="20"/>
                <w:szCs w:val="20"/>
                <w:lang w:val="sl-SI"/>
              </w:rPr>
              <w:t>(ime, priimek)</w:t>
            </w:r>
          </w:p>
        </w:tc>
        <w:tc>
          <w:tcPr>
            <w:tcW w:w="7229" w:type="dxa"/>
            <w:vAlign w:val="bottom"/>
          </w:tcPr>
          <w:p w14:paraId="12418E1E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2362FA" w14:paraId="28A171AE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2D87805B" w14:textId="77777777" w:rsidR="00D504AB" w:rsidRPr="002362FA" w:rsidRDefault="00D504AB" w:rsidP="001F0434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sz w:val="20"/>
                <w:szCs w:val="20"/>
                <w:lang w:val="sl-SI"/>
              </w:rPr>
              <w:t>T</w:t>
            </w:r>
            <w:r w:rsidRPr="002362FA">
              <w:rPr>
                <w:rFonts w:ascii="Myriad Pro" w:hAnsi="Myriad Pro" w:cs="Arial"/>
                <w:sz w:val="20"/>
                <w:szCs w:val="20"/>
                <w:lang w:val="sl-SI"/>
              </w:rPr>
              <w:t>elefon</w:t>
            </w:r>
          </w:p>
        </w:tc>
        <w:tc>
          <w:tcPr>
            <w:tcW w:w="7229" w:type="dxa"/>
            <w:vAlign w:val="bottom"/>
          </w:tcPr>
          <w:p w14:paraId="4253EC6A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2362FA" w14:paraId="7F2D3B4A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5492EB83" w14:textId="77777777" w:rsidR="00D504AB" w:rsidRPr="002362FA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E-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pošta</w:t>
            </w:r>
          </w:p>
        </w:tc>
        <w:tc>
          <w:tcPr>
            <w:tcW w:w="7229" w:type="dxa"/>
            <w:vAlign w:val="bottom"/>
          </w:tcPr>
          <w:p w14:paraId="2361EF7C" w14:textId="77777777" w:rsidR="00D504AB" w:rsidRPr="002362F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05487E85" w14:textId="77777777" w:rsidR="006902E6" w:rsidRDefault="006902E6"/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E73FC3" w:rsidRPr="00F03EC9" w14:paraId="7D6C0AEE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492A78E0" w14:textId="3A4B91DA" w:rsidR="00E73FC3" w:rsidRPr="00E73FC3" w:rsidRDefault="00E73FC3" w:rsidP="00E73FC3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E73FC3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plačniku pristojbine</w:t>
            </w:r>
            <w:r w:rsidR="008B4BE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 xml:space="preserve"> in podatki za e-vročanje</w:t>
            </w:r>
          </w:p>
        </w:tc>
      </w:tr>
      <w:tr w:rsidR="00E73FC3" w:rsidRPr="00F03EC9" w14:paraId="39D8686E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34EC3955" w14:textId="77777777" w:rsidR="00E73FC3" w:rsidRPr="00F03EC9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Plačnik pristojbine (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družbe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in 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naslov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</w:tc>
        <w:tc>
          <w:tcPr>
            <w:tcW w:w="7229" w:type="dxa"/>
            <w:vAlign w:val="bottom"/>
          </w:tcPr>
          <w:p w14:paraId="656048DE" w14:textId="77777777" w:rsidR="00E73FC3" w:rsidRPr="00F03EC9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E73FC3" w:rsidRPr="00F03EC9" w14:paraId="39892FE5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3E2B207F" w14:textId="68BCE248" w:rsidR="00E73FC3" w:rsidRPr="00F03EC9" w:rsidRDefault="008B4BE0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e</w:t>
            </w:r>
            <w:r w:rsidR="00E73FC3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-pošta</w:t>
            </w:r>
          </w:p>
        </w:tc>
        <w:tc>
          <w:tcPr>
            <w:tcW w:w="7229" w:type="dxa"/>
            <w:vAlign w:val="bottom"/>
          </w:tcPr>
          <w:p w14:paraId="178A8E7E" w14:textId="77777777" w:rsidR="00E73FC3" w:rsidRPr="00F03EC9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8B4BE0" w:rsidRPr="00F03EC9" w14:paraId="3575B0DD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68D03071" w14:textId="40F2B95C" w:rsidR="008B4BE0" w:rsidRDefault="008B4BE0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021AA"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 xml:space="preserve">e-naslov za </w:t>
            </w:r>
            <w:r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>vročanje</w:t>
            </w:r>
            <w:r w:rsidRPr="007021AA"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7229" w:type="dxa"/>
            <w:vAlign w:val="bottom"/>
          </w:tcPr>
          <w:p w14:paraId="2AC2E0DF" w14:textId="66230D79" w:rsidR="008B4BE0" w:rsidRPr="007021AA" w:rsidRDefault="00424777" w:rsidP="008B4BE0">
            <w:pPr>
              <w:spacing w:line="252" w:lineRule="auto"/>
              <w:rPr>
                <w:rFonts w:ascii="Myriad Pro" w:hAnsi="Myriad Pro"/>
                <w:color w:val="000000"/>
                <w:sz w:val="20"/>
                <w:szCs w:val="20"/>
              </w:rPr>
            </w:pPr>
            <w:sdt>
              <w:sdtPr>
                <w:rPr>
                  <w:rFonts w:ascii="Myriad Pro" w:hAnsi="Myriad Pro"/>
                  <w:color w:val="000000" w:themeColor="text1"/>
                  <w:sz w:val="20"/>
                  <w:szCs w:val="20"/>
                </w:rPr>
                <w:id w:val="118202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BE0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8B4BE0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Informacije o e-naslovu za e-vročanje na JAZMP še nismo posredovali, e-naslov je: </w:t>
            </w:r>
            <w:sdt>
              <w:sdtPr>
                <w:rPr>
                  <w:rFonts w:ascii="Myriad Pro" w:hAnsi="Myriad Pro"/>
                  <w:color w:val="000000" w:themeColor="text1"/>
                  <w:sz w:val="20"/>
                  <w:szCs w:val="20"/>
                </w:rPr>
                <w:id w:val="-395201750"/>
                <w:placeholder>
                  <w:docPart w:val="00FCDD58C1B1441990384275A23AB683"/>
                </w:placeholder>
              </w:sdtPr>
              <w:sdtEndPr/>
              <w:sdtContent>
                <w:r w:rsidR="008B4BE0" w:rsidRPr="73CDEC6E">
                  <w:rPr>
                    <w:rFonts w:ascii="Myriad Pro" w:hAnsi="Myriad Pro"/>
                    <w:color w:val="000000" w:themeColor="text1"/>
                    <w:sz w:val="20"/>
                    <w:szCs w:val="20"/>
                  </w:rPr>
                  <w:t>_________________________</w:t>
                </w:r>
                <w:r w:rsidR="008B4BE0">
                  <w:rPr>
                    <w:rFonts w:ascii="Myriad Pro" w:hAnsi="Myriad Pro"/>
                    <w:color w:val="000000" w:themeColor="text1"/>
                    <w:sz w:val="20"/>
                    <w:szCs w:val="20"/>
                  </w:rPr>
                  <w:t>__________________________________________</w:t>
                </w:r>
              </w:sdtContent>
            </w:sdt>
            <w:r w:rsidR="008B4BE0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(e- naslov je lahko: varen e-naslov (vep.si) ali navadni e-naslov (</w:t>
            </w:r>
            <w:r w:rsidR="008B4BE0">
              <w:rPr>
                <w:rFonts w:ascii="Myriad Pro" w:hAnsi="Myriad Pro"/>
                <w:color w:val="000000" w:themeColor="text1"/>
                <w:sz w:val="20"/>
                <w:szCs w:val="20"/>
              </w:rPr>
              <w:t>z</w:t>
            </w:r>
            <w:r w:rsidR="008B4BE0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ali </w:t>
            </w:r>
            <w:proofErr w:type="gramStart"/>
            <w:r w:rsidR="008B4BE0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>brez  številke</w:t>
            </w:r>
            <w:proofErr w:type="gramEnd"/>
            <w:r w:rsidR="008B4BE0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mobilnega telefona za prejem kode za prevzem dokumentov).</w:t>
            </w:r>
          </w:p>
          <w:p w14:paraId="11398948" w14:textId="77777777" w:rsidR="008B4BE0" w:rsidRPr="007021AA" w:rsidRDefault="00424777" w:rsidP="008B4BE0">
            <w:pPr>
              <w:spacing w:line="252" w:lineRule="auto"/>
              <w:rPr>
                <w:rFonts w:ascii="Myriad Pro" w:hAnsi="Myriad Pro"/>
                <w:color w:val="000000"/>
                <w:sz w:val="20"/>
                <w:szCs w:val="20"/>
              </w:rPr>
            </w:pPr>
            <w:sdt>
              <w:sdtPr>
                <w:rPr>
                  <w:rFonts w:ascii="Myriad Pro" w:hAnsi="Myriad Pro"/>
                  <w:color w:val="000000"/>
                  <w:sz w:val="20"/>
                  <w:szCs w:val="20"/>
                </w:rPr>
                <w:id w:val="80921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BE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B4BE0" w:rsidRPr="007021AA">
              <w:rPr>
                <w:rFonts w:ascii="Myriad Pro" w:hAnsi="Myriad Pro"/>
                <w:color w:val="000000"/>
                <w:sz w:val="20"/>
                <w:szCs w:val="20"/>
              </w:rPr>
              <w:t xml:space="preserve"> Informacijo o e-naslovu za e-vročanje smo na JAZMP že posredovali.</w:t>
            </w:r>
          </w:p>
          <w:p w14:paraId="15DF6015" w14:textId="67544075" w:rsidR="008B4BE0" w:rsidRPr="00F03EC9" w:rsidRDefault="00424777" w:rsidP="008B4BE0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/>
                  <w:color w:val="000000"/>
                  <w:sz w:val="20"/>
                  <w:szCs w:val="20"/>
                </w:rPr>
                <w:id w:val="-18652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BE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B4BE0" w:rsidRPr="007021AA">
              <w:rPr>
                <w:rFonts w:ascii="Myriad Pro" w:hAnsi="Myriad Pro"/>
                <w:color w:val="000000"/>
                <w:sz w:val="20"/>
                <w:szCs w:val="20"/>
              </w:rPr>
              <w:t xml:space="preserve"> V tej zadevi bo e-naslov za vročanje drugačen od že posredovanega in je: </w:t>
            </w:r>
            <w:sdt>
              <w:sdtPr>
                <w:rPr>
                  <w:rFonts w:ascii="Myriad Pro" w:hAnsi="Myriad Pro"/>
                  <w:color w:val="000000"/>
                  <w:sz w:val="20"/>
                  <w:szCs w:val="20"/>
                </w:rPr>
                <w:id w:val="756867490"/>
                <w:placeholder>
                  <w:docPart w:val="00FCDD58C1B1441990384275A23AB683"/>
                </w:placeholder>
              </w:sdtPr>
              <w:sdtEndPr/>
              <w:sdtContent>
                <w:r w:rsidR="008B4BE0" w:rsidRPr="007021AA">
                  <w:rPr>
                    <w:rFonts w:ascii="Myriad Pro" w:hAnsi="Myriad Pro"/>
                    <w:color w:val="000000"/>
                    <w:sz w:val="20"/>
                    <w:szCs w:val="20"/>
                  </w:rPr>
                  <w:t>____________________________________________</w:t>
                </w:r>
              </w:sdtContent>
            </w:sdt>
            <w:r w:rsidR="008B4BE0" w:rsidRPr="007021AA">
              <w:rPr>
                <w:rFonts w:ascii="Myriad Pro" w:hAnsi="Myriad Pro"/>
                <w:color w:val="000000"/>
                <w:sz w:val="20"/>
                <w:szCs w:val="20"/>
              </w:rPr>
              <w:t>.</w:t>
            </w:r>
          </w:p>
        </w:tc>
      </w:tr>
    </w:tbl>
    <w:p w14:paraId="7C2992D8" w14:textId="2DB2DE3B" w:rsidR="008B4BE0" w:rsidRPr="00910ECD" w:rsidRDefault="008B4BE0" w:rsidP="008B4BE0">
      <w:pPr>
        <w:spacing w:line="300" w:lineRule="exact"/>
        <w:jc w:val="both"/>
        <w:rPr>
          <w:rFonts w:ascii="Myriad Pro" w:hAnsi="Myriad Pro"/>
          <w:sz w:val="16"/>
          <w:szCs w:val="16"/>
        </w:rPr>
      </w:pPr>
      <w:r w:rsidRPr="00910ECD">
        <w:rPr>
          <w:rFonts w:ascii="Myriad Pro" w:hAnsi="Myriad Pro"/>
          <w:sz w:val="16"/>
          <w:szCs w:val="16"/>
        </w:rPr>
        <w:t>*Elektronski naslov za pošiljanje obvestila o načinu plačila pristojbine skladno z drugim odstavkom 3. člena Tarife Javne agencije Republike Slovenije za zdravila in medicinske pripomočke (</w:t>
      </w:r>
      <w:r w:rsidRPr="00910ECD">
        <w:rPr>
          <w:rFonts w:ascii="Myriad Pro" w:hAnsi="Myriad Pro" w:cs="Arial"/>
          <w:color w:val="000000" w:themeColor="text1"/>
          <w:sz w:val="16"/>
          <w:szCs w:val="16"/>
        </w:rPr>
        <w:t>Uradni list RS, št. 209/21 s</w:t>
      </w:r>
      <w:r w:rsidRPr="008B4BE0">
        <w:rPr>
          <w:rFonts w:ascii="Myriad Pro" w:hAnsi="Myriad Pro" w:cs="Arial"/>
          <w:color w:val="000000" w:themeColor="text1"/>
          <w:sz w:val="16"/>
          <w:szCs w:val="16"/>
        </w:rPr>
        <w:t xml:space="preserve"> </w:t>
      </w:r>
      <w:r w:rsidRPr="00910ECD">
        <w:rPr>
          <w:rFonts w:ascii="Myriad Pro" w:hAnsi="Myriad Pro" w:cs="Arial"/>
          <w:color w:val="000000" w:themeColor="text1"/>
          <w:sz w:val="16"/>
          <w:szCs w:val="16"/>
        </w:rPr>
        <w:t>spremembami</w:t>
      </w:r>
      <w:r w:rsidRPr="00910ECD">
        <w:rPr>
          <w:rFonts w:ascii="Myriad Pro" w:hAnsi="Myriad Pro"/>
          <w:sz w:val="16"/>
          <w:szCs w:val="16"/>
        </w:rPr>
        <w:t>).</w:t>
      </w:r>
    </w:p>
    <w:p w14:paraId="61F35C28" w14:textId="77777777" w:rsidR="008B4BE0" w:rsidRPr="00910ECD" w:rsidRDefault="008B4BE0" w:rsidP="008B4BE0">
      <w:pPr>
        <w:spacing w:line="300" w:lineRule="exact"/>
        <w:jc w:val="both"/>
        <w:rPr>
          <w:rFonts w:ascii="Myriad Pro" w:hAnsi="Myriad Pro"/>
          <w:sz w:val="16"/>
          <w:szCs w:val="16"/>
        </w:rPr>
      </w:pPr>
      <w:r w:rsidRPr="00910ECD">
        <w:rPr>
          <w:rFonts w:ascii="Myriad Pro" w:hAnsi="Myriad Pro"/>
          <w:sz w:val="16"/>
          <w:szCs w:val="16"/>
        </w:rPr>
        <w:t xml:space="preserve">** JAZMP je vključen v sistem za elektronsko vročanje Si-CeV, prek katerega skladno z določbami Zakona o splošnem upravnem postopku (Ur. l. RS, št. 24/06 - UPB, s spremembami) poteka elektronsko vročanje dokumentov. Ker na JAZMP vzpodbujamo okolju </w:t>
      </w:r>
      <w:r w:rsidRPr="00910ECD">
        <w:rPr>
          <w:rFonts w:ascii="Myriad Pro" w:hAnsi="Myriad Pro"/>
          <w:sz w:val="16"/>
          <w:szCs w:val="16"/>
        </w:rPr>
        <w:lastRenderedPageBreak/>
        <w:t xml:space="preserve">prijazno digitalno poslovanje, prosimo za informacijo o vašem elektronskem predalu, na katerega vam lahko vročamo dokumente v zadevi. Če ste JAZMP naslov vašega elektronskega predala že sporočili  v drugi zadevi, bomo vročali nanj. Če naslova vašega elektronskega predala ne boste sporočili, bo vročanje dokumentov v zadevi potekalo v fizični obliki. Več informacij o elektronskem vročanju najdete na: </w:t>
      </w:r>
      <w:hyperlink r:id="rId12">
        <w:r w:rsidRPr="00910ECD">
          <w:rPr>
            <w:rStyle w:val="Hiperpovezava"/>
            <w:rFonts w:ascii="Myriad Pro" w:hAnsi="Myriad Pro"/>
            <w:sz w:val="16"/>
            <w:szCs w:val="16"/>
          </w:rPr>
          <w:t>www.jazmp.si</w:t>
        </w:r>
      </w:hyperlink>
      <w:r w:rsidRPr="00910ECD">
        <w:rPr>
          <w:rFonts w:ascii="Myriad Pro" w:hAnsi="Myriad Pro"/>
          <w:sz w:val="16"/>
          <w:szCs w:val="16"/>
        </w:rPr>
        <w:t>.</w:t>
      </w:r>
    </w:p>
    <w:p w14:paraId="5EFF3FE7" w14:textId="77777777" w:rsidR="006902E6" w:rsidRDefault="006902E6"/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3D755A" w:rsidRPr="002362FA" w14:paraId="11E0806D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01436759" w14:textId="77777777" w:rsidR="003D755A" w:rsidRPr="003D755A" w:rsidRDefault="003D755A" w:rsidP="003D755A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3D755A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imetniku, proizvajalcu in opremljevalcu zdravila</w:t>
            </w:r>
          </w:p>
        </w:tc>
      </w:tr>
      <w:tr w:rsidR="003D755A" w:rsidRPr="002362FA" w14:paraId="065C0743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6CAB86D3" w14:textId="77777777" w:rsidR="003D755A" w:rsidRPr="002362FA" w:rsidRDefault="003D755A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Imetnik dovoljenja za promet z zdravilom (DzP) (ime 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družbe 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in 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naslov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</w:tc>
        <w:tc>
          <w:tcPr>
            <w:tcW w:w="7229" w:type="dxa"/>
            <w:vAlign w:val="bottom"/>
          </w:tcPr>
          <w:p w14:paraId="0B603EF6" w14:textId="77777777" w:rsidR="003D755A" w:rsidRPr="002362FA" w:rsidRDefault="003D755A" w:rsidP="003D755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3D755A" w:rsidRPr="002362FA" w14:paraId="2DD943A5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138F490B" w14:textId="77777777" w:rsidR="003D755A" w:rsidRPr="002362FA" w:rsidRDefault="003D755A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Proizvajalec zdravila (ime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družbe in naslov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</w:tc>
        <w:tc>
          <w:tcPr>
            <w:tcW w:w="7229" w:type="dxa"/>
            <w:vAlign w:val="bottom"/>
          </w:tcPr>
          <w:p w14:paraId="7AF1EB35" w14:textId="77777777" w:rsidR="003D755A" w:rsidRPr="002362FA" w:rsidRDefault="003D755A" w:rsidP="003D755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3D755A" w:rsidRPr="002362FA" w14:paraId="1ABCA338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0304E04B" w14:textId="77777777" w:rsidR="003D755A" w:rsidRPr="002362FA" w:rsidRDefault="003D755A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Proizvajalec, ki bo opremljal zdravilo z nalepko (ime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družbe in naslov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</w:tc>
        <w:tc>
          <w:tcPr>
            <w:tcW w:w="7229" w:type="dxa"/>
            <w:vAlign w:val="bottom"/>
          </w:tcPr>
          <w:p w14:paraId="6D1D5E6E" w14:textId="77777777" w:rsidR="003D755A" w:rsidRPr="002362FA" w:rsidRDefault="003D755A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724B249D" w14:textId="6A81D901" w:rsidR="00952F0D" w:rsidRDefault="00952F0D"/>
    <w:p w14:paraId="445456C4" w14:textId="77777777" w:rsidR="00327D8C" w:rsidRDefault="00327D8C"/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8E64A7" w:rsidRPr="002362FA" w14:paraId="701DBCBA" w14:textId="77777777" w:rsidTr="001F0434">
        <w:trPr>
          <w:trHeight w:val="538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47C895B1" w14:textId="78017210" w:rsidR="008E64A7" w:rsidRPr="00910ECD" w:rsidRDefault="008E64A7" w:rsidP="00910ECD">
            <w:p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910ECD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br w:type="page"/>
            </w:r>
            <w:r w:rsidRPr="00910ECD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highlight w:val="lightGray"/>
                <w:shd w:val="clear" w:color="auto" w:fill="E7E6E6" w:themeFill="background2"/>
                <w:lang w:val="sl-SI"/>
              </w:rPr>
              <w:t>Podatki o zdravilu</w:t>
            </w:r>
          </w:p>
          <w:p w14:paraId="75238E79" w14:textId="77777777" w:rsidR="001C62E8" w:rsidRPr="001C62E8" w:rsidRDefault="00100A7C" w:rsidP="00100A7C">
            <w:pPr>
              <w:pStyle w:val="Odstavekseznama"/>
              <w:rPr>
                <w:rFonts w:ascii="Myriad Pro" w:hAnsi="Myriad Pro" w:cs="Arial"/>
                <w:b/>
                <w:color w:val="000000" w:themeColor="text1"/>
                <w:sz w:val="16"/>
                <w:szCs w:val="16"/>
                <w:lang w:val="sl-SI"/>
              </w:rPr>
            </w:pPr>
            <w:r>
              <w:rPr>
                <w:rFonts w:ascii="Myriad Pro" w:hAnsi="Myriad Pro" w:cs="Arial"/>
                <w:b/>
                <w:color w:val="000000" w:themeColor="text1"/>
                <w:sz w:val="16"/>
                <w:szCs w:val="16"/>
                <w:lang w:val="sl-SI"/>
              </w:rPr>
              <w:t>(za različne jakosti/farmacevtske oblike zdravila uporabljajte različne barve pisave)</w:t>
            </w:r>
          </w:p>
        </w:tc>
      </w:tr>
    </w:tbl>
    <w:p w14:paraId="3FDE26AE" w14:textId="77777777" w:rsidR="00850B72" w:rsidRDefault="00850B72" w:rsidP="00D45BB6">
      <w:pPr>
        <w:rPr>
          <w:rFonts w:ascii="Myriad Pro" w:hAnsi="Myriad Pro" w:cs="Arial"/>
          <w:color w:val="000000" w:themeColor="text1"/>
          <w:sz w:val="20"/>
          <w:szCs w:val="20"/>
          <w:lang w:val="sl-SI"/>
        </w:rPr>
        <w:sectPr w:rsidR="00850B72" w:rsidSect="006F4D52">
          <w:footerReference w:type="default" r:id="rId13"/>
          <w:headerReference w:type="first" r:id="rId14"/>
          <w:footerReference w:type="first" r:id="rId15"/>
          <w:pgSz w:w="11900" w:h="16840"/>
          <w:pgMar w:top="1134" w:right="1410" w:bottom="1418" w:left="1418" w:header="709" w:footer="454" w:gutter="0"/>
          <w:cols w:space="708"/>
          <w:titlePg/>
          <w:docGrid w:linePitch="360"/>
        </w:sect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403"/>
        <w:gridCol w:w="7087"/>
      </w:tblGrid>
      <w:tr w:rsidR="00D45BB6" w:rsidRPr="002362FA" w14:paraId="11E9E293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487EA578" w14:textId="77777777" w:rsidR="00D45BB6" w:rsidRPr="002362FA" w:rsidRDefault="00D45BB6" w:rsidP="00D45BB6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zdravila,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jakost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in farmacevtsk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a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oblik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a</w:t>
            </w:r>
          </w:p>
        </w:tc>
        <w:tc>
          <w:tcPr>
            <w:tcW w:w="7087" w:type="dxa"/>
            <w:vAlign w:val="bottom"/>
          </w:tcPr>
          <w:p w14:paraId="3D9ED8A4" w14:textId="77777777" w:rsidR="00D45BB6" w:rsidRPr="00517D1A" w:rsidRDefault="00D45BB6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08D766FD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54A5D075" w14:textId="77777777" w:rsidR="008E64A7" w:rsidRPr="002362FA" w:rsidRDefault="008E64A7" w:rsidP="00100A7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Pakiranje</w:t>
            </w:r>
          </w:p>
        </w:tc>
        <w:tc>
          <w:tcPr>
            <w:tcW w:w="7087" w:type="dxa"/>
            <w:vAlign w:val="bottom"/>
          </w:tcPr>
          <w:p w14:paraId="783AF50A" w14:textId="77777777" w:rsidR="008E64A7" w:rsidRPr="00517D1A" w:rsidRDefault="008E64A7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0220AD9C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4A96B02E" w14:textId="77777777" w:rsidR="008E64A7" w:rsidRPr="002362FA" w:rsidRDefault="008E64A7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Nacionalna šifra zdravila</w:t>
            </w:r>
          </w:p>
        </w:tc>
        <w:tc>
          <w:tcPr>
            <w:tcW w:w="7087" w:type="dxa"/>
            <w:vAlign w:val="bottom"/>
          </w:tcPr>
          <w:p w14:paraId="11F1BE5D" w14:textId="77777777" w:rsidR="008E64A7" w:rsidRPr="00517D1A" w:rsidRDefault="008E64A7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4A9024AC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3AB0F983" w14:textId="28014530" w:rsidR="008E64A7" w:rsidRPr="002362FA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Številka </w:t>
            </w:r>
            <w:proofErr w:type="spellStart"/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DzP</w:t>
            </w:r>
            <w:proofErr w:type="spellEnd"/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in veljavnost</w:t>
            </w:r>
          </w:p>
        </w:tc>
        <w:tc>
          <w:tcPr>
            <w:tcW w:w="7087" w:type="dxa"/>
            <w:vAlign w:val="bottom"/>
          </w:tcPr>
          <w:p w14:paraId="3260E724" w14:textId="77777777" w:rsidR="008E64A7" w:rsidRPr="00517D1A" w:rsidRDefault="008E64A7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327D8C" w:rsidRPr="002362FA" w14:paraId="3AC9D937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12C3407C" w14:textId="2B5949AF" w:rsidR="00327D8C" w:rsidRPr="002362FA" w:rsidRDefault="00327D8C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Številka mednarodnega postopka pridobitve/vzdrževanja </w:t>
            </w:r>
            <w:proofErr w:type="spellStart"/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DzP</w:t>
            </w:r>
            <w:proofErr w:type="spellEnd"/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ter navedba vključene/-ih države/držav, v jeziku katere/-ih se predlaga tuja ovojnina in navodilo za uporabo</w:t>
            </w:r>
          </w:p>
        </w:tc>
        <w:tc>
          <w:tcPr>
            <w:tcW w:w="7087" w:type="dxa"/>
            <w:vAlign w:val="bottom"/>
          </w:tcPr>
          <w:p w14:paraId="678D823A" w14:textId="77777777" w:rsidR="00327D8C" w:rsidRPr="00517D1A" w:rsidRDefault="00327D8C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1590B700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16DBB719" w14:textId="77777777" w:rsidR="008E64A7" w:rsidRPr="002362FA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Poročilo o porabi zdravila v preteklem letu (številka serij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/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e in količina)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060C010B" w14:textId="77777777" w:rsidR="008E64A7" w:rsidRPr="00517D1A" w:rsidRDefault="008E64A7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79608561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6BC930B9" w14:textId="77777777" w:rsidR="008E64A7" w:rsidRPr="002362FA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Letni načrt prodaje zdravila za koledarsko leto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205F0C1D" w14:textId="77777777" w:rsidR="008E64A7" w:rsidRPr="00517D1A" w:rsidRDefault="008E64A7" w:rsidP="0033162E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71AB2AE2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06E9DA12" w14:textId="77777777" w:rsidR="008E64A7" w:rsidRPr="002362FA" w:rsidRDefault="008E64A7" w:rsidP="00711771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Jezik tuje ovojnine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in navodila za uporabo, priloženega zdravilu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545F9385" w14:textId="77777777" w:rsidR="008E64A7" w:rsidRPr="00517D1A" w:rsidRDefault="008E64A7" w:rsidP="00D45BB6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4D596BB2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4E990A93" w14:textId="77777777" w:rsidR="008E64A7" w:rsidRPr="002362FA" w:rsidRDefault="008E64A7" w:rsidP="00711771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zdravila na tuji ovojnini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in v navodilu za uporabo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60378796" w14:textId="77777777" w:rsidR="008E64A7" w:rsidRPr="00517D1A" w:rsidRDefault="008E64A7" w:rsidP="00D45BB6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5AA531DE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7A855C35" w14:textId="77777777" w:rsidR="008E64A7" w:rsidRPr="002362FA" w:rsidRDefault="008E64A7" w:rsidP="00450EE8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F03EC9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Utemeljitev izpolnjevanja pogojev za izdajo dovoljenja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692F6792" w14:textId="77777777" w:rsidR="008E64A7" w:rsidRPr="00517D1A" w:rsidRDefault="008E64A7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2362FA" w14:paraId="7523E16F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0E76E5B9" w14:textId="77777777" w:rsidR="008E64A7" w:rsidRPr="002362FA" w:rsidRDefault="008E64A7" w:rsidP="00450EE8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Druge informacije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0257960B" w14:textId="77777777" w:rsidR="008E64A7" w:rsidRPr="00517D1A" w:rsidRDefault="008E64A7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</w:tbl>
    <w:p w14:paraId="7C8C5D6D" w14:textId="77777777" w:rsidR="00850B72" w:rsidRDefault="00850B72" w:rsidP="00637653">
      <w:pPr>
        <w:rPr>
          <w:lang w:val="sl-SI"/>
        </w:rPr>
        <w:sectPr w:rsidR="00850B72" w:rsidSect="00850B72">
          <w:type w:val="continuous"/>
          <w:pgSz w:w="11900" w:h="16840"/>
          <w:pgMar w:top="1134" w:right="1410" w:bottom="1418" w:left="1418" w:header="709" w:footer="454" w:gutter="0"/>
          <w:cols w:space="708"/>
          <w:formProt w:val="0"/>
          <w:titlePg/>
          <w:docGrid w:linePitch="360"/>
        </w:sectPr>
      </w:pPr>
    </w:p>
    <w:p w14:paraId="2FE92A57" w14:textId="77777777" w:rsidR="006902E6" w:rsidRDefault="006902E6" w:rsidP="00637653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970F2D" w:rsidRPr="00F03EC9" w14:paraId="61ECA7DD" w14:textId="77777777" w:rsidTr="00970F2D">
        <w:trPr>
          <w:trHeight w:val="574"/>
        </w:trPr>
        <w:tc>
          <w:tcPr>
            <w:tcW w:w="10490" w:type="dxa"/>
            <w:shd w:val="clear" w:color="auto" w:fill="E7E6E6" w:themeFill="background2"/>
            <w:vAlign w:val="center"/>
          </w:tcPr>
          <w:p w14:paraId="1F0A1C4E" w14:textId="77777777" w:rsidR="00970F2D" w:rsidRPr="00970F2D" w:rsidRDefault="00970F2D" w:rsidP="006F5946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970F2D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</w:t>
            </w:r>
            <w:r w:rsidR="006F5946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riloge</w:t>
            </w:r>
          </w:p>
        </w:tc>
      </w:tr>
      <w:tr w:rsidR="00970F2D" w:rsidRPr="002362FA" w14:paraId="0138CE18" w14:textId="77777777" w:rsidTr="001F0434">
        <w:trPr>
          <w:trHeight w:val="454"/>
        </w:trPr>
        <w:tc>
          <w:tcPr>
            <w:tcW w:w="10490" w:type="dxa"/>
          </w:tcPr>
          <w:p w14:paraId="4EF0A6B8" w14:textId="77777777" w:rsidR="00970F2D" w:rsidRPr="00100A7C" w:rsidRDefault="00424777" w:rsidP="001F0434">
            <w:pPr>
              <w:ind w:left="313" w:hanging="313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-66246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A7C" w:rsidRPr="00100A7C">
                  <w:rPr>
                    <w:rFonts w:ascii="MS Gothic" w:eastAsia="MS Gothic" w:hAnsi="MS Gothic" w:cs="Arial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970F2D" w:rsidRPr="00100A7C">
              <w:rPr>
                <w:rFonts w:ascii="Myriad Pro" w:hAnsi="Myriad Pro" w:cs="Arial"/>
                <w:sz w:val="20"/>
                <w:szCs w:val="20"/>
                <w:shd w:val="clear" w:color="auto" w:fill="FFFFFF"/>
                <w:lang w:val="sl-SI"/>
              </w:rPr>
              <w:t>Pooblastilo o zastopanju</w:t>
            </w:r>
          </w:p>
        </w:tc>
      </w:tr>
      <w:tr w:rsidR="00970F2D" w:rsidRPr="002362FA" w14:paraId="720074F5" w14:textId="77777777" w:rsidTr="001F0434">
        <w:trPr>
          <w:trHeight w:val="454"/>
        </w:trPr>
        <w:tc>
          <w:tcPr>
            <w:tcW w:w="10490" w:type="dxa"/>
          </w:tcPr>
          <w:p w14:paraId="7B471BBF" w14:textId="77777777" w:rsidR="00970F2D" w:rsidRPr="00100A7C" w:rsidRDefault="00424777" w:rsidP="001F0434">
            <w:pPr>
              <w:ind w:left="313" w:hanging="313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72779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A7C" w:rsidRPr="00100A7C">
                  <w:rPr>
                    <w:rFonts w:ascii="MS Gothic" w:eastAsia="MS Gothic" w:hAnsi="MS Gothic" w:cs="Arial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Dokazilo proizvajalca, da izpolnjuje pogoje za opremljanje zdravil z nalepko (GMP/dovoljenje za proizvodnjo)</w:t>
            </w:r>
          </w:p>
        </w:tc>
      </w:tr>
      <w:tr w:rsidR="00970F2D" w:rsidRPr="002362FA" w14:paraId="3E95B14C" w14:textId="77777777" w:rsidTr="001F0434">
        <w:trPr>
          <w:trHeight w:val="454"/>
        </w:trPr>
        <w:tc>
          <w:tcPr>
            <w:tcW w:w="10490" w:type="dxa"/>
          </w:tcPr>
          <w:p w14:paraId="1693C914" w14:textId="77777777" w:rsidR="00970F2D" w:rsidRPr="00100A7C" w:rsidRDefault="00424777" w:rsidP="001F0434">
            <w:pPr>
              <w:ind w:left="313" w:hanging="313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-48323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A7C" w:rsidRPr="00100A7C">
                  <w:rPr>
                    <w:rFonts w:ascii="MS Gothic" w:eastAsia="MS Gothic" w:hAnsi="MS Gothic" w:cs="Arial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Zadnji odobreni barvni osnutek ovojnine (mock up) ali zadnji odobreni wordov osnutek ovojnine, ki je priloga DzP</w:t>
            </w:r>
          </w:p>
        </w:tc>
      </w:tr>
      <w:tr w:rsidR="00970F2D" w:rsidRPr="002362FA" w14:paraId="43238475" w14:textId="77777777" w:rsidTr="001F0434">
        <w:trPr>
          <w:trHeight w:val="454"/>
        </w:trPr>
        <w:tc>
          <w:tcPr>
            <w:tcW w:w="10490" w:type="dxa"/>
          </w:tcPr>
          <w:p w14:paraId="0FBF90D2" w14:textId="1A0EE56C" w:rsidR="00433A16" w:rsidRPr="00100A7C" w:rsidRDefault="00424777" w:rsidP="0038260A">
            <w:pPr>
              <w:rPr>
                <w:rFonts w:ascii="Myriad Pro" w:hAnsi="Myriad Pro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-3141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A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Predlog nalepke</w:t>
            </w:r>
            <w:r w:rsidR="00480111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(</w:t>
            </w:r>
            <w:r w:rsidR="00A46241" w:rsidRPr="00100A7C">
              <w:rPr>
                <w:rFonts w:ascii="Myriad Pro" w:hAnsi="Myriad Pro"/>
                <w:sz w:val="20"/>
                <w:szCs w:val="20"/>
                <w:lang w:val="sl-SI"/>
              </w:rPr>
              <w:t xml:space="preserve">usklajen mora </w:t>
            </w:r>
            <w:r w:rsidR="00480111" w:rsidRPr="00100A7C">
              <w:rPr>
                <w:rFonts w:ascii="Myriad Pro" w:hAnsi="Myriad Pro"/>
                <w:sz w:val="20"/>
                <w:szCs w:val="20"/>
                <w:lang w:val="sl-SI"/>
              </w:rPr>
              <w:t>biti z barvnim osnutk</w:t>
            </w:r>
            <w:r w:rsidR="0038260A" w:rsidRPr="00100A7C">
              <w:rPr>
                <w:rFonts w:ascii="Myriad Pro" w:hAnsi="Myriad Pro"/>
                <w:sz w:val="20"/>
                <w:szCs w:val="20"/>
                <w:lang w:val="sl-SI"/>
              </w:rPr>
              <w:t>om</w:t>
            </w:r>
            <w:r w:rsidR="00480111" w:rsidRPr="00100A7C">
              <w:rPr>
                <w:rFonts w:ascii="Myriad Pro" w:hAnsi="Myriad Pro"/>
                <w:sz w:val="20"/>
                <w:szCs w:val="20"/>
                <w:lang w:val="sl-SI"/>
              </w:rPr>
              <w:t xml:space="preserve"> ovojnine ali odobrenim besedilom ovojnine)</w:t>
            </w:r>
            <w:r w:rsidR="00E545A5">
              <w:rPr>
                <w:rFonts w:ascii="Myriad Pro" w:hAnsi="Myriad Pro"/>
                <w:sz w:val="20"/>
                <w:szCs w:val="20"/>
                <w:lang w:val="sl-SI"/>
              </w:rPr>
              <w:t xml:space="preserve">. </w:t>
            </w:r>
            <w:r w:rsidR="00E545A5" w:rsidRPr="00E545A5">
              <w:rPr>
                <w:rFonts w:ascii="Myriad Pro" w:hAnsi="Myriad Pro"/>
                <w:sz w:val="20"/>
                <w:szCs w:val="20"/>
              </w:rPr>
              <w:t>Za citostatike je treba obvezno navesti besedo »citostatik« z velikimi tiskanimi črkami in zapis poudariti v kontrastni barvi (npr. v rdeči barvi), in/ali v krepkem tisku: »</w:t>
            </w:r>
            <w:r w:rsidR="00E545A5" w:rsidRPr="00E826BC">
              <w:rPr>
                <w:rFonts w:ascii="Myriad Pro" w:hAnsi="Myriad Pro"/>
                <w:b/>
                <w:bCs/>
                <w:sz w:val="20"/>
                <w:szCs w:val="20"/>
              </w:rPr>
              <w:t>CITOSTATIK</w:t>
            </w:r>
            <w:r w:rsidR="00E545A5" w:rsidRPr="00E545A5">
              <w:rPr>
                <w:rFonts w:ascii="Myriad Pro" w:hAnsi="Myriad Pro"/>
                <w:sz w:val="20"/>
                <w:szCs w:val="20"/>
              </w:rPr>
              <w:t>«. Lahko se uporabi tudi zapis »</w:t>
            </w:r>
            <w:r w:rsidR="00E545A5" w:rsidRPr="00E826BC">
              <w:rPr>
                <w:rFonts w:ascii="Myriad Pro" w:hAnsi="Myriad Pro"/>
                <w:b/>
                <w:bCs/>
                <w:sz w:val="20"/>
                <w:szCs w:val="20"/>
              </w:rPr>
              <w:t>CITOSTATIČNO</w:t>
            </w:r>
            <w:r w:rsidR="00E545A5" w:rsidRPr="00E545A5">
              <w:rPr>
                <w:rFonts w:ascii="Myriad Pro" w:hAnsi="Myriad Pro"/>
                <w:sz w:val="20"/>
                <w:szCs w:val="20"/>
              </w:rPr>
              <w:t>« ali »</w:t>
            </w:r>
            <w:r w:rsidR="00E545A5" w:rsidRPr="00E826BC">
              <w:rPr>
                <w:rFonts w:ascii="Myriad Pro" w:hAnsi="Myriad Pro"/>
                <w:b/>
                <w:bCs/>
                <w:sz w:val="20"/>
                <w:szCs w:val="20"/>
              </w:rPr>
              <w:t>CITOTOKSIČNO</w:t>
            </w:r>
            <w:r w:rsidR="00E545A5" w:rsidRPr="00E545A5">
              <w:rPr>
                <w:rFonts w:ascii="Myriad Pro" w:hAnsi="Myriad Pro"/>
                <w:sz w:val="20"/>
                <w:szCs w:val="20"/>
              </w:rPr>
              <w:t>«.</w:t>
            </w:r>
          </w:p>
        </w:tc>
      </w:tr>
      <w:tr w:rsidR="00433A16" w:rsidRPr="002362FA" w14:paraId="62346914" w14:textId="77777777" w:rsidTr="001F0434">
        <w:trPr>
          <w:trHeight w:val="454"/>
        </w:trPr>
        <w:tc>
          <w:tcPr>
            <w:tcW w:w="10490" w:type="dxa"/>
          </w:tcPr>
          <w:p w14:paraId="449D50E0" w14:textId="68CC668F" w:rsidR="00CA5CD7" w:rsidRPr="00CA5CD7" w:rsidRDefault="00424777" w:rsidP="00433A16">
            <w:pP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76843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CD7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433A16" w:rsidRPr="00100A7C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Izjava, da zdravilo z ovojnino </w:t>
            </w:r>
            <w:r w:rsidR="00433A16" w:rsidRPr="00100A7C">
              <w:rPr>
                <w:rFonts w:ascii="Myriad Pro" w:hAnsi="Myriad Pro"/>
                <w:sz w:val="20"/>
                <w:szCs w:val="20"/>
                <w:lang w:val="sl-SI"/>
              </w:rPr>
              <w:t xml:space="preserve">v enem od jezikov </w:t>
            </w:r>
            <w:r w:rsidR="00433A16" w:rsidRPr="00100A7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držav članic Evropske unije ustreza dovoljenju za promet z zdravilom v Republiki Sloveniji, </w:t>
            </w:r>
            <w:r w:rsidR="00433A16" w:rsidRPr="00CA5CD7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razen</w:t>
            </w:r>
            <w:r w:rsidR="00433A16" w:rsidRPr="00100A7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5C48AB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jezika </w:t>
            </w:r>
            <w:r w:rsidR="00433A16" w:rsidRPr="00100A7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označevanja zdravila</w:t>
            </w:r>
          </w:p>
        </w:tc>
      </w:tr>
      <w:tr w:rsidR="00F8220C" w:rsidRPr="009676BE" w14:paraId="01BF299C" w14:textId="77777777" w:rsidTr="001F0434">
        <w:trPr>
          <w:trHeight w:val="454"/>
        </w:trPr>
        <w:tc>
          <w:tcPr>
            <w:tcW w:w="10490" w:type="dxa"/>
          </w:tcPr>
          <w:p w14:paraId="7844C825" w14:textId="3450AD70" w:rsidR="00F8220C" w:rsidRPr="009676BE" w:rsidRDefault="00424777" w:rsidP="00F8220C">
            <w:p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29194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20C" w:rsidRPr="009676BE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F8220C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Izjava, da</w:t>
            </w:r>
            <w:r w:rsidR="00F8220C" w:rsidRPr="009676BE">
              <w:rPr>
                <w:rFonts w:ascii="Myriad Pro" w:hAnsi="Myriad Pro"/>
                <w:sz w:val="20"/>
                <w:szCs w:val="20"/>
                <w:shd w:val="clear" w:color="auto" w:fill="FFFFFF"/>
              </w:rPr>
              <w:t xml:space="preserve"> je zdravilo v tuji ovojnini opremljeno z zaščitnimi elementi v skladu z Delegirano uredbo (EU) 2016/161</w:t>
            </w:r>
          </w:p>
        </w:tc>
      </w:tr>
      <w:tr w:rsidR="00F8220C" w:rsidRPr="009676BE" w14:paraId="2D2DD1C1" w14:textId="77777777" w:rsidTr="001F0434">
        <w:trPr>
          <w:trHeight w:val="454"/>
        </w:trPr>
        <w:tc>
          <w:tcPr>
            <w:tcW w:w="10490" w:type="dxa"/>
          </w:tcPr>
          <w:p w14:paraId="274C177D" w14:textId="078DEFFF" w:rsidR="00F8220C" w:rsidRPr="009676BE" w:rsidRDefault="00424777" w:rsidP="00F8220C">
            <w:p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88243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20C" w:rsidRPr="009676BE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F8220C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Izjava, da</w:t>
            </w:r>
            <w:r w:rsidR="00F8220C" w:rsidRPr="009676BE">
              <w:rPr>
                <w:rFonts w:ascii="Myriad Pro" w:hAnsi="Myriad Pro"/>
                <w:sz w:val="20"/>
                <w:szCs w:val="20"/>
                <w:shd w:val="clear" w:color="auto" w:fill="FFFFFF"/>
              </w:rPr>
              <w:t xml:space="preserve"> bodo podatki edinstvenih oznak naloženi v slovenski sistem arhivov (SiMVS)</w:t>
            </w:r>
          </w:p>
        </w:tc>
      </w:tr>
      <w:tr w:rsidR="00E2035B" w:rsidRPr="009676BE" w14:paraId="186DF4E4" w14:textId="77777777" w:rsidTr="001F0434">
        <w:trPr>
          <w:trHeight w:val="454"/>
        </w:trPr>
        <w:tc>
          <w:tcPr>
            <w:tcW w:w="10490" w:type="dxa"/>
          </w:tcPr>
          <w:p w14:paraId="00C39BE2" w14:textId="77777777" w:rsidR="00455B67" w:rsidRPr="009676BE" w:rsidRDefault="00424777" w:rsidP="00F8220C">
            <w:pP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853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35B" w:rsidRPr="009676BE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E2035B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Če zdravilo, za katerega se predlaga označevanje v tujem jeziku, ni pridobilo dovoljenj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a</w:t>
            </w:r>
            <w:r w:rsidR="00E2035B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za promet 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z zdravilom </w:t>
            </w:r>
            <w:r w:rsidR="00E2035B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po mednarodnem postopku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: </w:t>
            </w:r>
          </w:p>
          <w:p w14:paraId="24AB1106" w14:textId="0DBC7896" w:rsidR="00455B67" w:rsidRPr="00E826BC" w:rsidRDefault="00E2035B" w:rsidP="00455B67">
            <w:pPr>
              <w:pStyle w:val="Odstavekseznama"/>
              <w:numPr>
                <w:ilvl w:val="0"/>
                <w:numId w:val="10"/>
              </w:num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r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izjava, da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so ključni podatki 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v navodilu za uporabo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zdravil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a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v tujem jeziku 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(kakovostna in količinska sestava, </w:t>
            </w:r>
            <w:r w:rsidR="002A6794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terapevtske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indikacije, odmerjanje</w:t>
            </w:r>
            <w:r w:rsidR="002A6794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in način uporabe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)</w:t>
            </w:r>
            <w:r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identični podatkom </w:t>
            </w:r>
            <w:r w:rsidR="00455B67" w:rsidRPr="009676BE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v navodilu za uporabo zdravila</w:t>
            </w:r>
            <w:r w:rsidR="00455B67"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v slovenskem jeziku</w:t>
            </w:r>
          </w:p>
          <w:p w14:paraId="7BBCE36E" w14:textId="009664F1" w:rsidR="00E2035B" w:rsidRPr="00E826BC" w:rsidRDefault="00E2035B" w:rsidP="00E826BC">
            <w:pPr>
              <w:pStyle w:val="Odstavekseznama"/>
              <w:numPr>
                <w:ilvl w:val="0"/>
                <w:numId w:val="10"/>
              </w:num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r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primerjava slovenskega in tujega navodila za uporabo v obliki </w:t>
            </w:r>
            <w:r w:rsidRPr="00E826BC">
              <w:rPr>
                <w:rFonts w:ascii="Segoe UI" w:hAnsi="Segoe UI" w:cs="Segoe UI"/>
                <w:sz w:val="20"/>
                <w:szCs w:val="20"/>
                <w:shd w:val="clear" w:color="auto" w:fill="FFFFFF"/>
                <w:lang w:val="sl-SI"/>
              </w:rPr>
              <w:t>»</w:t>
            </w:r>
            <w:r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sledi spremembam</w:t>
            </w:r>
            <w:r w:rsidRPr="00E826BC">
              <w:rPr>
                <w:rFonts w:ascii="Segoe UI" w:hAnsi="Segoe UI" w:cs="Segoe UI"/>
                <w:sz w:val="20"/>
                <w:szCs w:val="20"/>
                <w:shd w:val="clear" w:color="auto" w:fill="FFFFFF"/>
                <w:lang w:val="sl-SI"/>
              </w:rPr>
              <w:t>«</w:t>
            </w:r>
            <w:r w:rsidRPr="00E826BC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, če je mogoče</w:t>
            </w:r>
          </w:p>
        </w:tc>
      </w:tr>
    </w:tbl>
    <w:p w14:paraId="49CE12C6" w14:textId="72916DE6" w:rsidR="00910ECD" w:rsidRDefault="00910ECD"/>
    <w:p w14:paraId="38ACF59B" w14:textId="77777777" w:rsidR="006902E6" w:rsidRDefault="006902E6"/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F125E6" w:rsidRPr="002362FA" w14:paraId="45A7CA9B" w14:textId="77777777" w:rsidTr="00970F2D">
        <w:trPr>
          <w:trHeight w:val="567"/>
        </w:trPr>
        <w:tc>
          <w:tcPr>
            <w:tcW w:w="10490" w:type="dxa"/>
            <w:gridSpan w:val="2"/>
            <w:shd w:val="clear" w:color="auto" w:fill="E7E6E6" w:themeFill="background2"/>
            <w:vAlign w:val="bottom"/>
          </w:tcPr>
          <w:p w14:paraId="7279CC84" w14:textId="77777777" w:rsidR="00F125E6" w:rsidRPr="009234C9" w:rsidRDefault="00F125E6" w:rsidP="001F0434">
            <w:pPr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</w:pPr>
            <w:r w:rsidRPr="009234C9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Podpis odgovorne osebe predlagatelja</w:t>
            </w:r>
          </w:p>
        </w:tc>
      </w:tr>
      <w:tr w:rsidR="00F125E6" w:rsidRPr="002362FA" w14:paraId="182AEB4F" w14:textId="77777777" w:rsidTr="001F0434">
        <w:trPr>
          <w:trHeight w:val="567"/>
        </w:trPr>
        <w:tc>
          <w:tcPr>
            <w:tcW w:w="10490" w:type="dxa"/>
            <w:gridSpan w:val="2"/>
            <w:vAlign w:val="bottom"/>
          </w:tcPr>
          <w:p w14:paraId="51147074" w14:textId="3EB01EA7" w:rsidR="00F125E6" w:rsidRPr="002362FA" w:rsidRDefault="008B4BE0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/>
                <w:sz w:val="20"/>
                <w:szCs w:val="20"/>
              </w:rPr>
              <w:t>P</w:t>
            </w:r>
            <w:r w:rsidRPr="00E667F5">
              <w:rPr>
                <w:rFonts w:ascii="Myriad Pro" w:hAnsi="Myriad Pro"/>
                <w:sz w:val="20"/>
                <w:szCs w:val="20"/>
              </w:rPr>
              <w:t>odpis</w:t>
            </w:r>
            <w:r>
              <w:rPr>
                <w:rFonts w:ascii="Myriad Pro" w:hAnsi="Myriad Pro"/>
                <w:sz w:val="20"/>
                <w:szCs w:val="20"/>
              </w:rPr>
              <w:t xml:space="preserve"> oziroma </w:t>
            </w:r>
            <w:r w:rsidRPr="002D5C79">
              <w:rPr>
                <w:rFonts w:ascii="Myriad Pro" w:hAnsi="Myriad Pro"/>
                <w:sz w:val="20"/>
                <w:szCs w:val="20"/>
              </w:rPr>
              <w:t>kvalificirani elektronski podpis</w:t>
            </w:r>
            <w:r>
              <w:rPr>
                <w:rFonts w:ascii="Myriad Pro" w:hAnsi="Myriad Pro"/>
                <w:sz w:val="20"/>
                <w:szCs w:val="20"/>
              </w:rPr>
              <w:t>:</w:t>
            </w:r>
            <w:r w:rsidDel="008B4BE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</w:p>
        </w:tc>
      </w:tr>
      <w:tr w:rsidR="00952F0D" w:rsidRPr="002362FA" w14:paraId="7D921DAD" w14:textId="77777777" w:rsidTr="0093031A">
        <w:trPr>
          <w:trHeight w:val="567"/>
        </w:trPr>
        <w:tc>
          <w:tcPr>
            <w:tcW w:w="3261" w:type="dxa"/>
            <w:vAlign w:val="bottom"/>
          </w:tcPr>
          <w:p w14:paraId="4191EF05" w14:textId="77777777" w:rsidR="00952F0D" w:rsidRPr="00A672C9" w:rsidRDefault="00952F0D" w:rsidP="00F125E6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in priimek odgovorne osebe:</w:t>
            </w:r>
          </w:p>
        </w:tc>
        <w:tc>
          <w:tcPr>
            <w:tcW w:w="7229" w:type="dxa"/>
            <w:vAlign w:val="bottom"/>
          </w:tcPr>
          <w:p w14:paraId="168B6AEF" w14:textId="77777777" w:rsidR="00952F0D" w:rsidRPr="002362FA" w:rsidRDefault="00952F0D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B66357" w:rsidRPr="002362FA" w14:paraId="7DC7BD77" w14:textId="77777777" w:rsidTr="005437A4">
        <w:trPr>
          <w:trHeight w:val="567"/>
        </w:trPr>
        <w:tc>
          <w:tcPr>
            <w:tcW w:w="3261" w:type="dxa"/>
            <w:vAlign w:val="bottom"/>
          </w:tcPr>
          <w:p w14:paraId="6989614B" w14:textId="77777777" w:rsidR="00B66357" w:rsidRDefault="00B66357" w:rsidP="00952F0D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Kraj: 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7229" w:type="dxa"/>
            <w:vAlign w:val="bottom"/>
          </w:tcPr>
          <w:p w14:paraId="3172021C" w14:textId="1EFEAB6E" w:rsidR="00B66357" w:rsidRDefault="00B6635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Datum: </w:t>
            </w:r>
            <w:sdt>
              <w:sdtPr>
                <w:rPr>
                  <w:rFonts w:ascii="Myriad Pro" w:hAnsi="Myriad Pro" w:cs="Arial"/>
                  <w:sz w:val="20"/>
                  <w:szCs w:val="20"/>
                  <w:lang w:val="sl-SI"/>
                </w:rPr>
                <w:id w:val="33155743"/>
                <w:date>
                  <w:dateFormat w:val="d. 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Myriad Pro" w:hAnsi="Myriad Pro" w:cs="Arial"/>
                    <w:sz w:val="20"/>
                    <w:szCs w:val="20"/>
                    <w:lang w:val="sl-SI"/>
                  </w:rPr>
                  <w:t>&lt;izberite datum&gt;</w:t>
                </w:r>
              </w:sdtContent>
            </w:sdt>
            <w:r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 </w:t>
            </w:r>
          </w:p>
        </w:tc>
      </w:tr>
    </w:tbl>
    <w:p w14:paraId="72BC8181" w14:textId="77777777" w:rsidR="00E73FC3" w:rsidRPr="002362FA" w:rsidRDefault="00E73FC3" w:rsidP="00637653">
      <w:pPr>
        <w:rPr>
          <w:lang w:val="sl-SI"/>
        </w:rPr>
      </w:pPr>
    </w:p>
    <w:sectPr w:rsidR="00E73FC3" w:rsidRPr="002362FA" w:rsidSect="00850B72">
      <w:type w:val="continuous"/>
      <w:pgSz w:w="11900" w:h="16840"/>
      <w:pgMar w:top="1134" w:right="1410" w:bottom="1418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C356" w14:textId="77777777" w:rsidR="00424777" w:rsidRDefault="00424777" w:rsidP="00CA05EB">
      <w:r>
        <w:separator/>
      </w:r>
    </w:p>
  </w:endnote>
  <w:endnote w:type="continuationSeparator" w:id="0">
    <w:p w14:paraId="23FD3469" w14:textId="77777777" w:rsidR="00424777" w:rsidRDefault="00424777" w:rsidP="00CA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AA6A" w14:textId="447649C8" w:rsidR="00F90003" w:rsidRPr="001A477E" w:rsidRDefault="002362FA" w:rsidP="007E3A1A">
    <w:pPr>
      <w:rPr>
        <w:rFonts w:ascii="Myriad Pro" w:hAnsi="Myriad Pro"/>
        <w:color w:val="3B3C42"/>
        <w:sz w:val="13"/>
        <w:szCs w:val="13"/>
        <w:lang w:val="sl-SI"/>
        <w14:textFill>
          <w14:solidFill>
            <w14:srgbClr w14:val="3B3C42">
              <w14:lumMod w14:val="75000"/>
              <w14:lumOff w14:val="25000"/>
            </w14:srgbClr>
          </w14:solidFill>
        </w14:textFill>
      </w:rPr>
    </w:pPr>
    <w:r>
      <w:rPr>
        <w:rFonts w:ascii="Times New Roman" w:hAnsi="Times New Roman" w:cs="Times New Roman"/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7EB0B2" wp14:editId="4D4D6F03">
              <wp:simplePos x="0" y="0"/>
              <wp:positionH relativeFrom="column">
                <wp:posOffset>4007646</wp:posOffset>
              </wp:positionH>
              <wp:positionV relativeFrom="paragraph">
                <wp:posOffset>-59822</wp:posOffset>
              </wp:positionV>
              <wp:extent cx="1836000" cy="298800"/>
              <wp:effectExtent l="0" t="0" r="0" b="6350"/>
              <wp:wrapNone/>
              <wp:docPr id="4" name="Polje z besedil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00" cy="298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283C6E" w14:textId="77777777" w:rsidR="00DD67FD" w:rsidRPr="00D9136D" w:rsidRDefault="00D9136D" w:rsidP="00D9136D">
                          <w:pPr>
                            <w:jc w:val="right"/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>Stran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PAGE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7C15EB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>od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NUMPAGES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7C15EB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7EB0B2" id="_x0000_t202" coordsize="21600,21600" o:spt="202" path="m,l,21600r21600,l21600,xe">
              <v:stroke joinstyle="miter"/>
              <v:path gradientshapeok="t" o:connecttype="rect"/>
            </v:shapetype>
            <v:shape id="Polje z besedilom 4" o:spid="_x0000_s1026" type="#_x0000_t202" style="position:absolute;margin-left:315.55pt;margin-top:-4.7pt;width:144.55pt;height:2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" fillcolor="window" stroked="f" strokeweight=".5pt">
              <v:textbox>
                <w:txbxContent>
                  <w:p w14:paraId="07283C6E" w14:textId="77777777" w:rsidR="00DD67FD" w:rsidRPr="00D9136D" w:rsidRDefault="00D9136D" w:rsidP="00D9136D">
                    <w:pPr>
                      <w:jc w:val="right"/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>Stran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PAGE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7C15EB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>od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NUMPAGES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7C15EB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E3A1A">
      <w:rPr>
        <w:rFonts w:ascii="Myriad Pro" w:hAnsi="Myriad Pro"/>
        <w:sz w:val="16"/>
        <w:szCs w:val="16"/>
      </w:rPr>
      <w:t>Obr. 560-0</w:t>
    </w:r>
    <w:r w:rsidR="00E826BC">
      <w:rPr>
        <w:rFonts w:ascii="Myriad Pro" w:hAnsi="Myriad Pro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4451" w14:textId="7DEFAF70" w:rsidR="00F90003" w:rsidRPr="001A477E" w:rsidRDefault="002362FA" w:rsidP="007E3A1A">
    <w:pPr>
      <w:rPr>
        <w:rFonts w:ascii="Myriad Pro" w:hAnsi="Myriad Pro"/>
        <w:color w:val="3B3C42"/>
        <w:sz w:val="13"/>
        <w:szCs w:val="13"/>
        <w:lang w:val="sl-SI"/>
        <w14:textFill>
          <w14:solidFill>
            <w14:srgbClr w14:val="3B3C42">
              <w14:lumMod w14:val="75000"/>
              <w14:lumOff w14:val="25000"/>
            </w14:srgbClr>
          </w14:solidFill>
        </w14:textFill>
      </w:rPr>
    </w:pPr>
    <w:r>
      <w:rPr>
        <w:rFonts w:ascii="Times New Roman" w:hAnsi="Times New Roman" w:cs="Times New Roman"/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42E86C" wp14:editId="11DB33B4">
              <wp:simplePos x="0" y="0"/>
              <wp:positionH relativeFrom="column">
                <wp:posOffset>4061934</wp:posOffset>
              </wp:positionH>
              <wp:positionV relativeFrom="paragraph">
                <wp:posOffset>-72911</wp:posOffset>
              </wp:positionV>
              <wp:extent cx="1836000" cy="298800"/>
              <wp:effectExtent l="0" t="0" r="0" b="6350"/>
              <wp:wrapNone/>
              <wp:docPr id="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00" cy="298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6FD894" w14:textId="77777777" w:rsidR="00DD67FD" w:rsidRDefault="00A848B4" w:rsidP="00DD67FD">
                          <w:pPr>
                            <w:jc w:val="right"/>
                            <w:rPr>
                              <w:rFonts w:ascii="Myriad Pro" w:hAnsi="Myriad Pr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>Stran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PAGE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7C15EB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1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>od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NUMPAGES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7C15EB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42E86C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8" type="#_x0000_t202" style="position:absolute;margin-left:319.85pt;margin-top:-5.75pt;width:144.55pt;height:2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" fillcolor="window" stroked="f" strokeweight=".5pt">
              <v:textbox>
                <w:txbxContent>
                  <w:p w14:paraId="246FD894" w14:textId="77777777" w:rsidR="00DD67FD" w:rsidRDefault="00A848B4" w:rsidP="00DD67FD">
                    <w:pPr>
                      <w:jc w:val="right"/>
                      <w:rPr>
                        <w:rFonts w:ascii="Myriad Pro" w:hAnsi="Myriad Pro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>Stran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PAGE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7C15EB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1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>od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NUMPAGES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7C15EB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E3A1A">
      <w:rPr>
        <w:rFonts w:ascii="Myriad Pro" w:hAnsi="Myriad Pro"/>
        <w:sz w:val="16"/>
        <w:szCs w:val="16"/>
      </w:rPr>
      <w:t>Obr. 560-0</w:t>
    </w:r>
    <w:r w:rsidR="00E826BC">
      <w:rPr>
        <w:rFonts w:ascii="Myriad Pro" w:hAnsi="Myriad Pro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A246" w14:textId="77777777" w:rsidR="00424777" w:rsidRDefault="00424777" w:rsidP="00CA05EB">
      <w:r>
        <w:separator/>
      </w:r>
    </w:p>
  </w:footnote>
  <w:footnote w:type="continuationSeparator" w:id="0">
    <w:p w14:paraId="5F7F7123" w14:textId="77777777" w:rsidR="00424777" w:rsidRDefault="00424777" w:rsidP="00CA05EB">
      <w:r>
        <w:continuationSeparator/>
      </w:r>
    </w:p>
  </w:footnote>
  <w:footnote w:id="1">
    <w:p w14:paraId="74A7F539" w14:textId="77777777" w:rsidR="00D504AB" w:rsidRDefault="00D504AB" w:rsidP="006D1FE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D4FFE">
        <w:rPr>
          <w:rFonts w:ascii="Myriad Pro" w:hAnsi="Myriad Pro"/>
          <w:sz w:val="16"/>
          <w:szCs w:val="16"/>
        </w:rPr>
        <w:t xml:space="preserve">Predlagatelj je lahko imetnik dovoljenja za promet z zdravilom </w:t>
      </w:r>
      <w:r>
        <w:rPr>
          <w:rFonts w:ascii="Myriad Pro" w:hAnsi="Myriad Pro"/>
          <w:sz w:val="16"/>
          <w:szCs w:val="16"/>
        </w:rPr>
        <w:t>(</w:t>
      </w:r>
      <w:r w:rsidRPr="001D4FFE">
        <w:rPr>
          <w:rFonts w:ascii="Myriad Pro" w:hAnsi="Myriad Pro"/>
          <w:sz w:val="16"/>
          <w:szCs w:val="16"/>
        </w:rPr>
        <w:t>DzP</w:t>
      </w:r>
      <w:r>
        <w:rPr>
          <w:rFonts w:ascii="Myriad Pro" w:hAnsi="Myriad Pro"/>
          <w:sz w:val="16"/>
          <w:szCs w:val="16"/>
        </w:rPr>
        <w:t>)</w:t>
      </w:r>
      <w:r w:rsidRPr="001D4FFE">
        <w:rPr>
          <w:rFonts w:ascii="Myriad Pro" w:hAnsi="Myriad Pro"/>
          <w:sz w:val="16"/>
          <w:szCs w:val="16"/>
        </w:rPr>
        <w:t xml:space="preserve"> ali zakoniti zastopnik ali pooblaščenec, s katerim ima imetnik </w:t>
      </w:r>
      <w:r>
        <w:rPr>
          <w:rFonts w:ascii="Myriad Pro" w:hAnsi="Myriad Pro"/>
          <w:sz w:val="16"/>
          <w:szCs w:val="16"/>
        </w:rPr>
        <w:t xml:space="preserve">DzP </w:t>
      </w:r>
      <w:r w:rsidRPr="001D4FFE">
        <w:rPr>
          <w:rFonts w:ascii="Myriad Pro" w:hAnsi="Myriad Pro"/>
          <w:sz w:val="16"/>
          <w:szCs w:val="16"/>
        </w:rPr>
        <w:t>sklenjeno pogodbo</w:t>
      </w:r>
      <w:r w:rsidR="007A2670">
        <w:rPr>
          <w:rFonts w:ascii="Myriad Pro" w:hAnsi="Myriad Pro"/>
          <w:sz w:val="16"/>
          <w:szCs w:val="16"/>
        </w:rPr>
        <w:t xml:space="preserve"> </w:t>
      </w:r>
      <w:r w:rsidR="00A363E4">
        <w:rPr>
          <w:rFonts w:ascii="Myriad Pro" w:hAnsi="Myriad Pro"/>
          <w:sz w:val="16"/>
          <w:szCs w:val="16"/>
        </w:rPr>
        <w:t>oz. p</w:t>
      </w:r>
      <w:r w:rsidR="007A2670">
        <w:rPr>
          <w:rFonts w:ascii="Myriad Pro" w:hAnsi="Myriad Pro"/>
          <w:sz w:val="16"/>
          <w:szCs w:val="16"/>
        </w:rPr>
        <w:t xml:space="preserve">ooblastilo </w:t>
      </w:r>
      <w:r w:rsidR="007A2670" w:rsidRPr="001D4FFE">
        <w:rPr>
          <w:rFonts w:ascii="Myriad Pro" w:hAnsi="Myriad Pro"/>
          <w:sz w:val="16"/>
          <w:szCs w:val="16"/>
        </w:rPr>
        <w:t>o zastopanju</w:t>
      </w:r>
      <w:r w:rsidRPr="001D4FFE">
        <w:rPr>
          <w:rFonts w:ascii="Myriad Pro" w:hAnsi="Myriad Pro"/>
          <w:sz w:val="16"/>
          <w:szCs w:val="16"/>
        </w:rPr>
        <w:t>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1772" w14:textId="77777777" w:rsidR="00131971" w:rsidRDefault="00642539" w:rsidP="006F4D52">
    <w:pPr>
      <w:pStyle w:val="Glava"/>
      <w:tabs>
        <w:tab w:val="clear" w:pos="4680"/>
        <w:tab w:val="clear" w:pos="9360"/>
      </w:tabs>
      <w:rPr>
        <w:noProof/>
        <w:lang w:val="sl-SI" w:eastAsia="sl-SI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A89178" wp14:editId="13E17818">
              <wp:simplePos x="0" y="0"/>
              <wp:positionH relativeFrom="column">
                <wp:posOffset>3519170</wp:posOffset>
              </wp:positionH>
              <wp:positionV relativeFrom="paragraph">
                <wp:posOffset>410845</wp:posOffset>
              </wp:positionV>
              <wp:extent cx="2624455" cy="1162685"/>
              <wp:effectExtent l="0" t="0" r="4445" b="0"/>
              <wp:wrapNone/>
              <wp:docPr id="7" name="Polje z besedilo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4455" cy="1162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BFE76B" w14:textId="77777777" w:rsidR="00A848B4" w:rsidRPr="00642539" w:rsidRDefault="00A848B4" w:rsidP="00A848B4">
                          <w:pPr>
                            <w:ind w:left="567" w:right="465"/>
                            <w:jc w:val="right"/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b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 xml:space="preserve">JAVNA AGENCIJA REPUBLIKE SLOVENIJE ZA ZDRAVILA IN MEDICINSKE PRIPOMOČKE 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>Slovenčeva ulica 22</w:t>
                          </w:r>
                        </w:p>
                        <w:p w14:paraId="3D1DDC2C" w14:textId="77777777" w:rsidR="00A848B4" w:rsidRPr="00642539" w:rsidRDefault="00A848B4" w:rsidP="00A848B4">
                          <w:pPr>
                            <w:ind w:left="709" w:right="465"/>
                            <w:jc w:val="right"/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>1000 Ljubljana, Slovenija</w:t>
                          </w:r>
                        </w:p>
                        <w:p w14:paraId="3D9457D4" w14:textId="77777777" w:rsidR="00A848B4" w:rsidRPr="00642539" w:rsidRDefault="00A848B4" w:rsidP="00A848B4">
                          <w:pPr>
                            <w:ind w:left="709" w:right="465"/>
                            <w:jc w:val="right"/>
                            <w:rPr>
                              <w:rFonts w:ascii="Myriad Pro" w:hAnsi="Myriad Pro"/>
                              <w:color w:val="83C5ED"/>
                              <w:sz w:val="14"/>
                              <w:szCs w:val="14"/>
                              <w:lang w:val="sl-SI"/>
                            </w:rPr>
                          </w:pPr>
                          <w:hyperlink r:id="rId1" w:history="1">
                            <w:r w:rsidRPr="00642539">
                              <w:rPr>
                                <w:rStyle w:val="Hiperpovezava"/>
                                <w:rFonts w:ascii="Myriad Pro" w:hAnsi="Myriad Pro"/>
                                <w:color w:val="53B8E9"/>
                                <w:sz w:val="14"/>
                                <w:szCs w:val="14"/>
                                <w:lang w:val="sl-SI"/>
                              </w:rPr>
                              <w:t>www.jazmp.si</w:t>
                            </w:r>
                          </w:hyperlink>
                          <w:r w:rsidRPr="00642539">
                            <w:rPr>
                              <w:rStyle w:val="Hiperpovezava"/>
                              <w:rFonts w:ascii="Myriad Pro" w:hAnsi="Myriad Pro"/>
                              <w:color w:val="83C5ED"/>
                              <w:sz w:val="14"/>
                              <w:szCs w:val="14"/>
                              <w:u w:val="none"/>
                              <w:lang w:val="sl-SI"/>
                            </w:rPr>
                            <w:t xml:space="preserve">  </w:t>
                          </w:r>
                          <w:hyperlink r:id="rId2" w:history="1">
                            <w:r w:rsidRPr="00642539">
                              <w:rPr>
                                <w:rStyle w:val="Hiperpovezava"/>
                                <w:rFonts w:ascii="Myriad Pro" w:hAnsi="Myriad Pro"/>
                                <w:color w:val="7AC79B"/>
                                <w:sz w:val="14"/>
                                <w:szCs w:val="14"/>
                                <w:lang w:val="sl-SI"/>
                              </w:rPr>
                              <w:t>info@jazmp.si</w:t>
                            </w:r>
                          </w:hyperlink>
                        </w:p>
                        <w:p w14:paraId="7EFA43AB" w14:textId="77777777" w:rsidR="00FB6C91" w:rsidRPr="00642539" w:rsidRDefault="00A848B4" w:rsidP="00A848B4">
                          <w:pPr>
                            <w:ind w:right="465"/>
                            <w:jc w:val="right"/>
                            <w:rPr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b/>
                              <w:bCs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>T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 xml:space="preserve"> +386 (0) 8 2000 500 </w:t>
                          </w:r>
                          <w:r w:rsidRPr="00642539">
                            <w:rPr>
                              <w:rFonts w:ascii="Myriad Pro" w:hAnsi="Myriad Pro"/>
                              <w:b/>
                              <w:bCs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>F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 xml:space="preserve"> +386 (0) 8 2000 510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89178" id="_x0000_t202" coordsize="21600,21600" o:spt="202" path="m,l,21600r21600,l21600,xe">
              <v:stroke joinstyle="miter"/>
              <v:path gradientshapeok="t" o:connecttype="rect"/>
            </v:shapetype>
            <v:shape id="Polje z besedilom 7" o:spid="_x0000_s1027" type="#_x0000_t202" style="position:absolute;margin-left:277.1pt;margin-top:32.35pt;width:206.65pt;height:91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" fillcolor="white [3201]" stroked="f" strokeweight=".5pt">
              <v:textbox>
                <w:txbxContent>
                  <w:p w14:paraId="60BFE76B" w14:textId="77777777" w:rsidR="00A848B4" w:rsidRPr="00642539" w:rsidRDefault="00A848B4" w:rsidP="00A848B4">
                    <w:pPr>
                      <w:ind w:left="567" w:right="465"/>
                      <w:jc w:val="right"/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b/>
                        <w:color w:val="3B3C42"/>
                        <w:sz w:val="14"/>
                        <w:szCs w:val="14"/>
                        <w:lang w:val="sl-SI"/>
                      </w:rPr>
                      <w:t xml:space="preserve">JAVNA AGENCIJA REPUBLIKE SLOVENIJE ZA ZDRAVILA IN MEDICINSKE PRIPOMOČKE 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  <w:t>Slovenčeva ulica 22</w:t>
                    </w:r>
                  </w:p>
                  <w:p w14:paraId="3D1DDC2C" w14:textId="77777777" w:rsidR="00A848B4" w:rsidRPr="00642539" w:rsidRDefault="00A848B4" w:rsidP="00A848B4">
                    <w:pPr>
                      <w:ind w:left="709" w:right="465"/>
                      <w:jc w:val="right"/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  <w:t>1000 Ljubljana, Slovenija</w:t>
                    </w:r>
                  </w:p>
                  <w:p w14:paraId="3D9457D4" w14:textId="77777777" w:rsidR="00A848B4" w:rsidRPr="00642539" w:rsidRDefault="00A848B4" w:rsidP="00A848B4">
                    <w:pPr>
                      <w:ind w:left="709" w:right="465"/>
                      <w:jc w:val="right"/>
                      <w:rPr>
                        <w:rFonts w:ascii="Myriad Pro" w:hAnsi="Myriad Pro"/>
                        <w:color w:val="83C5ED"/>
                        <w:sz w:val="14"/>
                        <w:szCs w:val="14"/>
                        <w:lang w:val="sl-SI"/>
                      </w:rPr>
                    </w:pPr>
                    <w:hyperlink r:id="rId3" w:history="1">
                      <w:r w:rsidRPr="00642539">
                        <w:rPr>
                          <w:rStyle w:val="Hiperpovezava"/>
                          <w:rFonts w:ascii="Myriad Pro" w:hAnsi="Myriad Pro"/>
                          <w:color w:val="53B8E9"/>
                          <w:sz w:val="14"/>
                          <w:szCs w:val="14"/>
                          <w:lang w:val="sl-SI"/>
                        </w:rPr>
                        <w:t>www.jazmp.si</w:t>
                      </w:r>
                    </w:hyperlink>
                    <w:r w:rsidRPr="00642539">
                      <w:rPr>
                        <w:rStyle w:val="Hiperpovezava"/>
                        <w:rFonts w:ascii="Myriad Pro" w:hAnsi="Myriad Pro"/>
                        <w:color w:val="83C5ED"/>
                        <w:sz w:val="14"/>
                        <w:szCs w:val="14"/>
                        <w:u w:val="none"/>
                        <w:lang w:val="sl-SI"/>
                      </w:rPr>
                      <w:t xml:space="preserve">  </w:t>
                    </w:r>
                    <w:hyperlink r:id="rId4" w:history="1">
                      <w:r w:rsidRPr="00642539">
                        <w:rPr>
                          <w:rStyle w:val="Hiperpovezava"/>
                          <w:rFonts w:ascii="Myriad Pro" w:hAnsi="Myriad Pro"/>
                          <w:color w:val="7AC79B"/>
                          <w:sz w:val="14"/>
                          <w:szCs w:val="14"/>
                          <w:lang w:val="sl-SI"/>
                        </w:rPr>
                        <w:t>info@jazmp.si</w:t>
                      </w:r>
                    </w:hyperlink>
                  </w:p>
                  <w:p w14:paraId="7EFA43AB" w14:textId="77777777" w:rsidR="00FB6C91" w:rsidRPr="00642539" w:rsidRDefault="00A848B4" w:rsidP="00A848B4">
                    <w:pPr>
                      <w:ind w:right="465"/>
                      <w:jc w:val="right"/>
                      <w:rPr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b/>
                        <w:bCs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>T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 xml:space="preserve"> +386 (0) 8 2000 500 </w:t>
                    </w:r>
                    <w:r w:rsidRPr="00642539">
                      <w:rPr>
                        <w:rFonts w:ascii="Myriad Pro" w:hAnsi="Myriad Pro"/>
                        <w:b/>
                        <w:bCs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>F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 xml:space="preserve"> +386 (0) 8 2000 510</w:t>
                    </w:r>
                  </w:p>
                </w:txbxContent>
              </v:textbox>
            </v:shape>
          </w:pict>
        </mc:Fallback>
      </mc:AlternateContent>
    </w:r>
    <w:r w:rsidR="006F4D52"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BC8FFD8" wp14:editId="790BD41D">
              <wp:simplePos x="0" y="0"/>
              <wp:positionH relativeFrom="margin">
                <wp:posOffset>1346835</wp:posOffset>
              </wp:positionH>
              <wp:positionV relativeFrom="paragraph">
                <wp:posOffset>349250</wp:posOffset>
              </wp:positionV>
              <wp:extent cx="4413600" cy="0"/>
              <wp:effectExtent l="0" t="0" r="25400" b="19050"/>
              <wp:wrapNone/>
              <wp:docPr id="8" name="Raven povezoval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413600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383679" id="Raven povezovalnik 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05pt,27.5pt" to="453.6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" strokecolor="#aeaaaa [2414]" strokeweight=".5pt">
              <v:stroke joinstyle="miter"/>
              <w10:wrap anchorx="margin"/>
            </v:line>
          </w:pict>
        </mc:Fallback>
      </mc:AlternateContent>
    </w:r>
    <w:r w:rsidR="00A848B4">
      <w:rPr>
        <w:noProof/>
        <w:lang w:val="sl-SI" w:eastAsia="sl-SI"/>
      </w:rPr>
      <w:drawing>
        <wp:anchor distT="0" distB="0" distL="114300" distR="114300" simplePos="0" relativeHeight="251674624" behindDoc="0" locked="1" layoutInCell="1" allowOverlap="1" wp14:anchorId="55D543C9" wp14:editId="71965B8B">
          <wp:simplePos x="0" y="0"/>
          <wp:positionH relativeFrom="page">
            <wp:posOffset>900430</wp:posOffset>
          </wp:positionH>
          <wp:positionV relativeFrom="page">
            <wp:posOffset>281940</wp:posOffset>
          </wp:positionV>
          <wp:extent cx="1498600" cy="1113790"/>
          <wp:effectExtent l="0" t="0" r="635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material/Avrigo-logo.wmf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1113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DC43D0" w14:textId="77777777" w:rsidR="00F90003" w:rsidRDefault="00F9000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F06"/>
    <w:multiLevelType w:val="hybridMultilevel"/>
    <w:tmpl w:val="77F0D750"/>
    <w:lvl w:ilvl="0" w:tplc="C8F6FFD8">
      <w:start w:val="4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F18D0"/>
    <w:multiLevelType w:val="hybridMultilevel"/>
    <w:tmpl w:val="183ADAA0"/>
    <w:lvl w:ilvl="0" w:tplc="1E40C9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A82131"/>
    <w:multiLevelType w:val="hybridMultilevel"/>
    <w:tmpl w:val="BC463DC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C87E16"/>
    <w:multiLevelType w:val="hybridMultilevel"/>
    <w:tmpl w:val="CF26A0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95A04"/>
    <w:multiLevelType w:val="hybridMultilevel"/>
    <w:tmpl w:val="3078DDA8"/>
    <w:lvl w:ilvl="0" w:tplc="1E40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947CC"/>
    <w:multiLevelType w:val="hybridMultilevel"/>
    <w:tmpl w:val="D0CCC222"/>
    <w:lvl w:ilvl="0" w:tplc="5C3A783A"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A2C73"/>
    <w:multiLevelType w:val="hybridMultilevel"/>
    <w:tmpl w:val="C6625A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65D99"/>
    <w:multiLevelType w:val="hybridMultilevel"/>
    <w:tmpl w:val="64B297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D7061"/>
    <w:multiLevelType w:val="hybridMultilevel"/>
    <w:tmpl w:val="F58CB2D0"/>
    <w:lvl w:ilvl="0" w:tplc="C8F6FFD8">
      <w:start w:val="4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CF4480"/>
    <w:multiLevelType w:val="hybridMultilevel"/>
    <w:tmpl w:val="403A66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71C78"/>
    <w:multiLevelType w:val="hybridMultilevel"/>
    <w:tmpl w:val="DDA0E17A"/>
    <w:lvl w:ilvl="0" w:tplc="1E40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543595">
    <w:abstractNumId w:val="9"/>
  </w:num>
  <w:num w:numId="2" w16cid:durableId="1601255331">
    <w:abstractNumId w:val="3"/>
  </w:num>
  <w:num w:numId="3" w16cid:durableId="2053924426">
    <w:abstractNumId w:val="7"/>
  </w:num>
  <w:num w:numId="4" w16cid:durableId="1052581455">
    <w:abstractNumId w:val="6"/>
  </w:num>
  <w:num w:numId="5" w16cid:durableId="1145706115">
    <w:abstractNumId w:val="8"/>
  </w:num>
  <w:num w:numId="6" w16cid:durableId="1967083953">
    <w:abstractNumId w:val="0"/>
  </w:num>
  <w:num w:numId="7" w16cid:durableId="653950678">
    <w:abstractNumId w:val="1"/>
  </w:num>
  <w:num w:numId="8" w16cid:durableId="334958268">
    <w:abstractNumId w:val="10"/>
  </w:num>
  <w:num w:numId="9" w16cid:durableId="1140537494">
    <w:abstractNumId w:val="4"/>
  </w:num>
  <w:num w:numId="10" w16cid:durableId="150174992">
    <w:abstractNumId w:val="5"/>
  </w:num>
  <w:num w:numId="11" w16cid:durableId="114522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8NRn/dg0hjLjvJDQHnQJ8r7OGHw3FYM3aAzAo5SwUVD0FWOtmIUofNDc82TEaNBMG98Ks/KZs5LLNmRcX7mA0A==" w:salt="yjF5B71tuMBnCKQWTQAchQ=="/>
  <w:defaultTabStop w:val="720"/>
  <w:hyphenationZone w:val="425"/>
  <w:drawingGridHorizontalSpacing w:val="113"/>
  <w:drawingGridVerticalSpacing w:val="113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8F"/>
    <w:rsid w:val="00024A95"/>
    <w:rsid w:val="000502D4"/>
    <w:rsid w:val="000A0E2B"/>
    <w:rsid w:val="000E1ED6"/>
    <w:rsid w:val="000E4F9D"/>
    <w:rsid w:val="000F40D8"/>
    <w:rsid w:val="00100A7C"/>
    <w:rsid w:val="00102917"/>
    <w:rsid w:val="001038B4"/>
    <w:rsid w:val="00131971"/>
    <w:rsid w:val="00132D7C"/>
    <w:rsid w:val="00161F67"/>
    <w:rsid w:val="0017519F"/>
    <w:rsid w:val="00187585"/>
    <w:rsid w:val="00190F49"/>
    <w:rsid w:val="00195232"/>
    <w:rsid w:val="001A477E"/>
    <w:rsid w:val="001C62E8"/>
    <w:rsid w:val="001D047D"/>
    <w:rsid w:val="001E5445"/>
    <w:rsid w:val="001E54B5"/>
    <w:rsid w:val="001F0434"/>
    <w:rsid w:val="001F2011"/>
    <w:rsid w:val="001F6D5D"/>
    <w:rsid w:val="00205479"/>
    <w:rsid w:val="00214437"/>
    <w:rsid w:val="002362FA"/>
    <w:rsid w:val="00253BED"/>
    <w:rsid w:val="00256119"/>
    <w:rsid w:val="002612F5"/>
    <w:rsid w:val="00284622"/>
    <w:rsid w:val="00287E00"/>
    <w:rsid w:val="002A6794"/>
    <w:rsid w:val="002F149D"/>
    <w:rsid w:val="00300063"/>
    <w:rsid w:val="0031406B"/>
    <w:rsid w:val="00327D8C"/>
    <w:rsid w:val="0033162E"/>
    <w:rsid w:val="00332754"/>
    <w:rsid w:val="003528B6"/>
    <w:rsid w:val="0038260A"/>
    <w:rsid w:val="00384960"/>
    <w:rsid w:val="003860B4"/>
    <w:rsid w:val="003A5283"/>
    <w:rsid w:val="003B4AB8"/>
    <w:rsid w:val="003D529A"/>
    <w:rsid w:val="003D755A"/>
    <w:rsid w:val="003F273C"/>
    <w:rsid w:val="00407081"/>
    <w:rsid w:val="00424777"/>
    <w:rsid w:val="00433266"/>
    <w:rsid w:val="00433A16"/>
    <w:rsid w:val="00437EC8"/>
    <w:rsid w:val="00450EE8"/>
    <w:rsid w:val="004547CA"/>
    <w:rsid w:val="00455B67"/>
    <w:rsid w:val="00471517"/>
    <w:rsid w:val="00471DC6"/>
    <w:rsid w:val="004725F8"/>
    <w:rsid w:val="00480111"/>
    <w:rsid w:val="00482BFD"/>
    <w:rsid w:val="00482F13"/>
    <w:rsid w:val="00493F96"/>
    <w:rsid w:val="004D3FDD"/>
    <w:rsid w:val="004F569D"/>
    <w:rsid w:val="004F64FF"/>
    <w:rsid w:val="0050571C"/>
    <w:rsid w:val="00512160"/>
    <w:rsid w:val="00517D1A"/>
    <w:rsid w:val="00527BCD"/>
    <w:rsid w:val="0055473E"/>
    <w:rsid w:val="00581B61"/>
    <w:rsid w:val="00596517"/>
    <w:rsid w:val="005C4115"/>
    <w:rsid w:val="005C48AB"/>
    <w:rsid w:val="005C559B"/>
    <w:rsid w:val="005E532D"/>
    <w:rsid w:val="0060010C"/>
    <w:rsid w:val="00614060"/>
    <w:rsid w:val="00626960"/>
    <w:rsid w:val="00635556"/>
    <w:rsid w:val="00637653"/>
    <w:rsid w:val="00642539"/>
    <w:rsid w:val="00645DD1"/>
    <w:rsid w:val="0065220F"/>
    <w:rsid w:val="00654819"/>
    <w:rsid w:val="00657042"/>
    <w:rsid w:val="00662A99"/>
    <w:rsid w:val="006653BB"/>
    <w:rsid w:val="006902E6"/>
    <w:rsid w:val="00695076"/>
    <w:rsid w:val="00695727"/>
    <w:rsid w:val="006961CE"/>
    <w:rsid w:val="006A4D5F"/>
    <w:rsid w:val="006A6056"/>
    <w:rsid w:val="006D1FEC"/>
    <w:rsid w:val="006F0BDE"/>
    <w:rsid w:val="006F3708"/>
    <w:rsid w:val="006F4D52"/>
    <w:rsid w:val="006F5946"/>
    <w:rsid w:val="00711771"/>
    <w:rsid w:val="0072474E"/>
    <w:rsid w:val="00724BA4"/>
    <w:rsid w:val="00741C4E"/>
    <w:rsid w:val="00766F40"/>
    <w:rsid w:val="007768DC"/>
    <w:rsid w:val="00776CCF"/>
    <w:rsid w:val="0078243E"/>
    <w:rsid w:val="00787346"/>
    <w:rsid w:val="00793360"/>
    <w:rsid w:val="007A2670"/>
    <w:rsid w:val="007A69B6"/>
    <w:rsid w:val="007A7E40"/>
    <w:rsid w:val="007B444B"/>
    <w:rsid w:val="007C15EB"/>
    <w:rsid w:val="007D2BBC"/>
    <w:rsid w:val="007E2094"/>
    <w:rsid w:val="007E3A1A"/>
    <w:rsid w:val="007F441C"/>
    <w:rsid w:val="00801811"/>
    <w:rsid w:val="00820E3A"/>
    <w:rsid w:val="0082402F"/>
    <w:rsid w:val="00850B72"/>
    <w:rsid w:val="00852FD8"/>
    <w:rsid w:val="0086245D"/>
    <w:rsid w:val="008632D5"/>
    <w:rsid w:val="008700A4"/>
    <w:rsid w:val="00872769"/>
    <w:rsid w:val="00894BDA"/>
    <w:rsid w:val="008B1BDA"/>
    <w:rsid w:val="008B4BE0"/>
    <w:rsid w:val="008B740A"/>
    <w:rsid w:val="008D6FC1"/>
    <w:rsid w:val="008E24C5"/>
    <w:rsid w:val="008E291D"/>
    <w:rsid w:val="008E3F9F"/>
    <w:rsid w:val="008E64A7"/>
    <w:rsid w:val="008F0050"/>
    <w:rsid w:val="008F7E82"/>
    <w:rsid w:val="0090325F"/>
    <w:rsid w:val="00910ECD"/>
    <w:rsid w:val="009234C9"/>
    <w:rsid w:val="009257CA"/>
    <w:rsid w:val="00930DC8"/>
    <w:rsid w:val="00935B64"/>
    <w:rsid w:val="00952F0D"/>
    <w:rsid w:val="00953D8B"/>
    <w:rsid w:val="00957CA9"/>
    <w:rsid w:val="009676BE"/>
    <w:rsid w:val="00970F2D"/>
    <w:rsid w:val="00982B62"/>
    <w:rsid w:val="00996148"/>
    <w:rsid w:val="00996FC2"/>
    <w:rsid w:val="009B7359"/>
    <w:rsid w:val="009C2AA1"/>
    <w:rsid w:val="009D2B3C"/>
    <w:rsid w:val="009D62A5"/>
    <w:rsid w:val="009E16FB"/>
    <w:rsid w:val="00A00074"/>
    <w:rsid w:val="00A23BF9"/>
    <w:rsid w:val="00A34CC1"/>
    <w:rsid w:val="00A363E4"/>
    <w:rsid w:val="00A46241"/>
    <w:rsid w:val="00A52027"/>
    <w:rsid w:val="00A67B1B"/>
    <w:rsid w:val="00A7042F"/>
    <w:rsid w:val="00A756E2"/>
    <w:rsid w:val="00A848B4"/>
    <w:rsid w:val="00A857B0"/>
    <w:rsid w:val="00A85BE7"/>
    <w:rsid w:val="00AA6762"/>
    <w:rsid w:val="00AC363F"/>
    <w:rsid w:val="00AC6357"/>
    <w:rsid w:val="00AD25BB"/>
    <w:rsid w:val="00B0508F"/>
    <w:rsid w:val="00B162C8"/>
    <w:rsid w:val="00B40699"/>
    <w:rsid w:val="00B52A5E"/>
    <w:rsid w:val="00B54570"/>
    <w:rsid w:val="00B66357"/>
    <w:rsid w:val="00B81152"/>
    <w:rsid w:val="00BC2200"/>
    <w:rsid w:val="00BD5644"/>
    <w:rsid w:val="00BF384C"/>
    <w:rsid w:val="00C14EBF"/>
    <w:rsid w:val="00C2282F"/>
    <w:rsid w:val="00C27133"/>
    <w:rsid w:val="00C320DF"/>
    <w:rsid w:val="00C446DC"/>
    <w:rsid w:val="00C567A8"/>
    <w:rsid w:val="00C70BDE"/>
    <w:rsid w:val="00C74A94"/>
    <w:rsid w:val="00C77BB3"/>
    <w:rsid w:val="00C80C67"/>
    <w:rsid w:val="00C8718C"/>
    <w:rsid w:val="00C942FD"/>
    <w:rsid w:val="00C9635D"/>
    <w:rsid w:val="00CA05EB"/>
    <w:rsid w:val="00CA2801"/>
    <w:rsid w:val="00CA51C1"/>
    <w:rsid w:val="00CA5CD7"/>
    <w:rsid w:val="00CB2459"/>
    <w:rsid w:val="00CC641E"/>
    <w:rsid w:val="00CC744D"/>
    <w:rsid w:val="00CF4F08"/>
    <w:rsid w:val="00D027A6"/>
    <w:rsid w:val="00D103A6"/>
    <w:rsid w:val="00D25350"/>
    <w:rsid w:val="00D33E9B"/>
    <w:rsid w:val="00D43FB9"/>
    <w:rsid w:val="00D45BB6"/>
    <w:rsid w:val="00D504AB"/>
    <w:rsid w:val="00D51BC7"/>
    <w:rsid w:val="00D9136D"/>
    <w:rsid w:val="00D94D9D"/>
    <w:rsid w:val="00DA1F65"/>
    <w:rsid w:val="00DA7FF1"/>
    <w:rsid w:val="00DB082F"/>
    <w:rsid w:val="00DB48E6"/>
    <w:rsid w:val="00DC35BD"/>
    <w:rsid w:val="00DD67FD"/>
    <w:rsid w:val="00DD709D"/>
    <w:rsid w:val="00E2035B"/>
    <w:rsid w:val="00E43AFF"/>
    <w:rsid w:val="00E46B78"/>
    <w:rsid w:val="00E545A5"/>
    <w:rsid w:val="00E717A6"/>
    <w:rsid w:val="00E73FC3"/>
    <w:rsid w:val="00E826BC"/>
    <w:rsid w:val="00E872E1"/>
    <w:rsid w:val="00EA7665"/>
    <w:rsid w:val="00EE73E2"/>
    <w:rsid w:val="00EF5E6F"/>
    <w:rsid w:val="00EF6E3E"/>
    <w:rsid w:val="00F04283"/>
    <w:rsid w:val="00F125E6"/>
    <w:rsid w:val="00F47199"/>
    <w:rsid w:val="00F53D68"/>
    <w:rsid w:val="00F6664E"/>
    <w:rsid w:val="00F75000"/>
    <w:rsid w:val="00F80457"/>
    <w:rsid w:val="00F80E3B"/>
    <w:rsid w:val="00F8220C"/>
    <w:rsid w:val="00F90003"/>
    <w:rsid w:val="00FA432C"/>
    <w:rsid w:val="00FB18FB"/>
    <w:rsid w:val="00FB6C91"/>
    <w:rsid w:val="00FD2EB5"/>
    <w:rsid w:val="00FD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DAA2E"/>
  <w15:docId w15:val="{BF125729-37C1-4B8B-972A-C42F4D1F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624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05EB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CA05EB"/>
  </w:style>
  <w:style w:type="paragraph" w:styleId="Noga">
    <w:name w:val="footer"/>
    <w:basedOn w:val="Navaden"/>
    <w:link w:val="NogaZnak"/>
    <w:uiPriority w:val="99"/>
    <w:unhideWhenUsed/>
    <w:rsid w:val="00CA05EB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CA05EB"/>
  </w:style>
  <w:style w:type="character" w:customStyle="1" w:styleId="Naslov2Znak">
    <w:name w:val="Naslov 2 Znak"/>
    <w:basedOn w:val="Privzetapisavaodstavka"/>
    <w:link w:val="Naslov2"/>
    <w:uiPriority w:val="9"/>
    <w:rsid w:val="008624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mrea">
    <w:name w:val="Table Grid"/>
    <w:basedOn w:val="Navadnatabela"/>
    <w:uiPriority w:val="59"/>
    <w:rsid w:val="003F2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rigoOPISI">
    <w:name w:val="Avrigo OPISI"/>
    <w:basedOn w:val="Navaden"/>
    <w:qFormat/>
    <w:rsid w:val="00FA432C"/>
    <w:pPr>
      <w:spacing w:line="360" w:lineRule="auto"/>
    </w:pPr>
    <w:rPr>
      <w:rFonts w:ascii="Arial" w:hAnsi="Arial" w:cs="Arial"/>
      <w:sz w:val="11"/>
      <w:szCs w:val="11"/>
      <w:lang w:val="sl-SI"/>
    </w:rPr>
  </w:style>
  <w:style w:type="paragraph" w:customStyle="1" w:styleId="AvrigoBESEDILO">
    <w:name w:val="Avrigo BESEDILO"/>
    <w:basedOn w:val="Navaden"/>
    <w:qFormat/>
    <w:rsid w:val="00FA432C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18"/>
      <w:szCs w:val="18"/>
    </w:rPr>
  </w:style>
  <w:style w:type="paragraph" w:customStyle="1" w:styleId="AvrigoZADEVA">
    <w:name w:val="Avrigo ZADEVA"/>
    <w:basedOn w:val="Navaden"/>
    <w:qFormat/>
    <w:rsid w:val="00FA432C"/>
    <w:pPr>
      <w:spacing w:line="360" w:lineRule="auto"/>
    </w:pPr>
    <w:rPr>
      <w:rFonts w:ascii="Arial" w:hAnsi="Arial" w:cs="Arial"/>
      <w:b/>
      <w:szCs w:val="18"/>
    </w:rPr>
  </w:style>
  <w:style w:type="paragraph" w:customStyle="1" w:styleId="AvrigoNASLOV">
    <w:name w:val="Avrigo NASLOV"/>
    <w:basedOn w:val="Navaden"/>
    <w:qFormat/>
    <w:rsid w:val="00FA432C"/>
    <w:pPr>
      <w:spacing w:line="276" w:lineRule="auto"/>
    </w:pPr>
    <w:rPr>
      <w:rFonts w:ascii="Arial" w:hAnsi="Arial" w:cs="Arial"/>
      <w:sz w:val="18"/>
      <w:lang w:val="sl-SI"/>
    </w:rPr>
  </w:style>
  <w:style w:type="paragraph" w:customStyle="1" w:styleId="AdventuraHoldingOPISI">
    <w:name w:val="AdventuraHolding OPISI"/>
    <w:basedOn w:val="Navaden"/>
    <w:qFormat/>
    <w:rsid w:val="00C2282F"/>
    <w:pPr>
      <w:spacing w:line="360" w:lineRule="auto"/>
    </w:pPr>
    <w:rPr>
      <w:rFonts w:ascii="Arial" w:hAnsi="Arial" w:cs="Arial"/>
      <w:sz w:val="11"/>
      <w:szCs w:val="11"/>
      <w:lang w:val="sl-SI"/>
    </w:rPr>
  </w:style>
  <w:style w:type="paragraph" w:customStyle="1" w:styleId="AdventuraHoldingNASLOV">
    <w:name w:val="AdventuraHolding NASLOV"/>
    <w:basedOn w:val="Navaden"/>
    <w:qFormat/>
    <w:rsid w:val="00C2282F"/>
    <w:pPr>
      <w:spacing w:line="276" w:lineRule="auto"/>
    </w:pPr>
    <w:rPr>
      <w:rFonts w:ascii="Arial" w:hAnsi="Arial" w:cs="Arial"/>
      <w:sz w:val="18"/>
      <w:lang w:val="sl-SI"/>
    </w:rPr>
  </w:style>
  <w:style w:type="paragraph" w:styleId="Revizija">
    <w:name w:val="Revision"/>
    <w:hidden/>
    <w:uiPriority w:val="99"/>
    <w:semiHidden/>
    <w:rsid w:val="00695727"/>
  </w:style>
  <w:style w:type="character" w:styleId="Hiperpovezava">
    <w:name w:val="Hyperlink"/>
    <w:basedOn w:val="Privzetapisavaodstavka"/>
    <w:uiPriority w:val="99"/>
    <w:unhideWhenUsed/>
    <w:rsid w:val="00F90003"/>
    <w:rPr>
      <w:color w:val="0563C1" w:themeColor="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637653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37653"/>
    <w:rPr>
      <w:rFonts w:ascii="Lucida Sans Unicode" w:eastAsia="Times New Roman" w:hAnsi="Lucida Sans Unicode" w:cs="Times New Roman"/>
      <w:sz w:val="20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37653"/>
    <w:rPr>
      <w:rFonts w:ascii="Lucida Sans Unicode" w:eastAsia="Times New Roman" w:hAnsi="Lucida Sans Unicode" w:cs="Times New Roman"/>
      <w:sz w:val="20"/>
      <w:szCs w:val="20"/>
      <w:lang w:val="sl-SI"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637653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B245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B2459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6D1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D1FE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D1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D1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D1FEC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6D1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azmp.si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azmp.si/" TargetMode="External"/><Relationship Id="rId2" Type="http://schemas.openxmlformats.org/officeDocument/2006/relationships/hyperlink" Target="mailto:info@jazmp.si" TargetMode="External"/><Relationship Id="rId1" Type="http://schemas.openxmlformats.org/officeDocument/2006/relationships/hyperlink" Target="http://www.jazmp.si/" TargetMode="External"/><Relationship Id="rId5" Type="http://schemas.openxmlformats.org/officeDocument/2006/relationships/image" Target="media/image1.wmf"/><Relationship Id="rId4" Type="http://schemas.openxmlformats.org/officeDocument/2006/relationships/hyperlink" Target="mailto:info@jazmp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esten\AppData\Local\Microsoft\Windows\INetCache\Content.Outlook\A6OOW7BD\Obr.%20560-03_osnutek%2015.6.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FCDD58C1B1441990384275A23AB68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2E6B554-CE98-4C95-BF47-7BFAE8157885}"/>
      </w:docPartPr>
      <w:docPartBody>
        <w:p w:rsidR="001D12AB" w:rsidRDefault="00372BF1" w:rsidP="00372BF1">
          <w:pPr>
            <w:pStyle w:val="00FCDD58C1B1441990384275A23AB683"/>
          </w:pPr>
          <w:r w:rsidRPr="00273654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F1"/>
    <w:rsid w:val="00002D26"/>
    <w:rsid w:val="0014411C"/>
    <w:rsid w:val="001D047D"/>
    <w:rsid w:val="001D12AB"/>
    <w:rsid w:val="001E5445"/>
    <w:rsid w:val="002131BA"/>
    <w:rsid w:val="002E24D2"/>
    <w:rsid w:val="00372BF1"/>
    <w:rsid w:val="0041071D"/>
    <w:rsid w:val="005C367B"/>
    <w:rsid w:val="0060010C"/>
    <w:rsid w:val="00614060"/>
    <w:rsid w:val="00615095"/>
    <w:rsid w:val="00654819"/>
    <w:rsid w:val="00662A99"/>
    <w:rsid w:val="006A720D"/>
    <w:rsid w:val="00793360"/>
    <w:rsid w:val="008C5097"/>
    <w:rsid w:val="008D6FC1"/>
    <w:rsid w:val="00975ECB"/>
    <w:rsid w:val="009D62A5"/>
    <w:rsid w:val="00A23BF9"/>
    <w:rsid w:val="00A5482D"/>
    <w:rsid w:val="00C112C2"/>
    <w:rsid w:val="00C9635D"/>
    <w:rsid w:val="00D027A6"/>
    <w:rsid w:val="00D103A6"/>
    <w:rsid w:val="00D25DF3"/>
    <w:rsid w:val="00DA7FF1"/>
    <w:rsid w:val="00DD709D"/>
    <w:rsid w:val="00E43AFF"/>
    <w:rsid w:val="00E8002D"/>
    <w:rsid w:val="00E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72BF1"/>
    <w:rPr>
      <w:color w:val="666666"/>
    </w:rPr>
  </w:style>
  <w:style w:type="paragraph" w:customStyle="1" w:styleId="00FCDD58C1B1441990384275A23AB683">
    <w:name w:val="00FCDD58C1B1441990384275A23AB683"/>
    <w:rsid w:val="00372B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7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_dlc_DocId xmlns="818d4423-7a79-4ad3-bada-686f83ab1377">Q255NFXKXZEE-1678325781-2047</_dlc_DocId>
    <_dlc_DocIdUrl xmlns="818d4423-7a79-4ad3-bada-686f83ab1377">
      <Url>http://intranet.jazmp.si/sistem-kakovosti/_layouts/15/DocIdRedir.aspx?ID=Q255NFXKXZEE-1678325781-2047</Url>
      <Description>Q255NFXKXZEE-1678325781-2047</Description>
    </_dlc_DocIdUrl>
    <ValidStart xmlns="f2daa55f-fb2f-459f-a82d-04869e695224">2026-10-04T22:00:00+00:00</ValidStart>
    <ValidEnd xmlns="f2daa55f-fb2f-459f-a82d-04869e6952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 QMS" ma:contentTypeID="0x0101001FEE10D748FC45459363CD59605B7AC4007E8624684CBF9B41AB7902CD162EA6A0" ma:contentTypeVersion="10" ma:contentTypeDescription="" ma:contentTypeScope="" ma:versionID="939987a05e1e13fb624fa0840f856864">
  <xsd:schema xmlns:xsd="http://www.w3.org/2001/XMLSchema" xmlns:xs="http://www.w3.org/2001/XMLSchema" xmlns:p="http://schemas.microsoft.com/office/2006/metadata/properties" xmlns:ns2="f2daa55f-fb2f-459f-a82d-04869e695224" xmlns:ns3="http://schemas.microsoft.com/sharepoint/v4" xmlns:ns4="818d4423-7a79-4ad3-bada-686f83ab1377" targetNamespace="http://schemas.microsoft.com/office/2006/metadata/properties" ma:root="true" ma:fieldsID="afdbede89b8d989e0e203fb931932534" ns2:_="" ns3:_="" ns4:_="">
    <xsd:import namespace="f2daa55f-fb2f-459f-a82d-04869e695224"/>
    <xsd:import namespace="http://schemas.microsoft.com/sharepoint/v4"/>
    <xsd:import namespace="818d4423-7a79-4ad3-bada-686f83ab1377"/>
    <xsd:element name="properties">
      <xsd:complexType>
        <xsd:sequence>
          <xsd:element name="documentManagement">
            <xsd:complexType>
              <xsd:all>
                <xsd:element ref="ns2:ValidStart" minOccurs="0"/>
                <xsd:element ref="ns2:ValidEnd" minOccurs="0"/>
                <xsd:element ref="ns3:IconOverlay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aa55f-fb2f-459f-a82d-04869e695224" elementFormDefault="qualified">
    <xsd:import namespace="http://schemas.microsoft.com/office/2006/documentManagement/types"/>
    <xsd:import namespace="http://schemas.microsoft.com/office/infopath/2007/PartnerControls"/>
    <xsd:element name="ValidStart" ma:index="8" nillable="true" ma:displayName="Začetek veljavnosti" ma:format="DateOnly" ma:internalName="ValidStart" ma:readOnly="false">
      <xsd:simpleType>
        <xsd:restriction base="dms:DateTime"/>
      </xsd:simpleType>
    </xsd:element>
    <xsd:element name="ValidEnd" ma:index="9" nillable="true" ma:displayName="Prenehanje veljavnosti" ma:format="DateOnly" ma:internalName="ValidEn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d4423-7a79-4ad3-bada-686f83ab137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12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02E6E1-BCC4-450A-8D09-CBC8117E241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DC0D07C-0A2A-4795-B705-FC858E30A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87F54-3071-4F22-A7C4-0DF1727CE9D0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818d4423-7a79-4ad3-bada-686f83ab1377"/>
    <ds:schemaRef ds:uri="f2daa55f-fb2f-459f-a82d-04869e695224"/>
  </ds:schemaRefs>
</ds:datastoreItem>
</file>

<file path=customXml/itemProps4.xml><?xml version="1.0" encoding="utf-8"?>
<ds:datastoreItem xmlns:ds="http://schemas.openxmlformats.org/officeDocument/2006/customXml" ds:itemID="{AF0A75D4-E1F6-4BF6-A523-A91FBF72E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aa55f-fb2f-459f-a82d-04869e695224"/>
    <ds:schemaRef ds:uri="http://schemas.microsoft.com/sharepoint/v4"/>
    <ds:schemaRef ds:uri="818d4423-7a79-4ad3-bada-686f83ab1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6EE779F-6EDD-4182-949A-E7601938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Obr. 560-03_osnutek 15.6.2026</Template>
  <TotalTime>1</TotalTime>
  <Pages>3</Pages>
  <Words>761</Words>
  <Characters>4338</Characters>
  <Application>Microsoft Office Word</Application>
  <DocSecurity>4</DocSecurity>
  <Lines>36</Lines>
  <Paragraphs>10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/>
      <vt:lpstr/>
      <vt:lpstr>Lorem Ipsum Dolor</vt:lpstr>
      <vt:lpstr>Lep dan!</vt:lpstr>
      <vt:lpstr>NAZIV</vt:lpstr>
      <vt:lpstr>Ime Priimek</vt:lpstr>
    </vt:vector>
  </TitlesOfParts>
  <Company>JAZMP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pridobitev dovoljenja za označevanje zdravil v tuji ovojnini z nalepko v slovenskem jeziku</dc:title>
  <dc:creator>JAZMP</dc:creator>
  <cp:lastModifiedBy>JAZMP</cp:lastModifiedBy>
  <cp:revision>2</cp:revision>
  <cp:lastPrinted>2018-03-20T12:17:00Z</cp:lastPrinted>
  <dcterms:created xsi:type="dcterms:W3CDTF">2026-10-05T13:14:00Z</dcterms:created>
  <dcterms:modified xsi:type="dcterms:W3CDTF">2026-10-05T13:14:00Z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0x0101001FEE10D748FC45459363CD59605B7AC4007E8624684CBF9B41AB7902CD162EA6A0</vt:lpwstr>
  </property>
  <property fmtid="{D5CDD505-2E9C-101B-9397-08002B2CF9AE}" pid="3" name="_dlc_DocIdItemGuid">
    <vt:lpwstr>a650ce3c-6b90-43af-8160-a07d58b5008c</vt:lpwstr>
  </property>
</Properties>
</file>