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C8C21" w14:textId="77777777" w:rsidR="00521EC6" w:rsidRDefault="00521EC6" w:rsidP="00637653">
      <w:pPr>
        <w:ind w:right="593"/>
        <w:jc w:val="center"/>
        <w:rPr>
          <w:rFonts w:ascii="Myriad Pro" w:hAnsi="Myriad Pro" w:cs="Arial"/>
          <w:b/>
          <w:color w:val="000000" w:themeColor="text1"/>
          <w:lang w:val="sl-SI"/>
        </w:rPr>
      </w:pPr>
    </w:p>
    <w:p w14:paraId="3978A2E2" w14:textId="77777777" w:rsidR="00521EC6" w:rsidRDefault="00521EC6" w:rsidP="00637653">
      <w:pPr>
        <w:ind w:right="593"/>
        <w:jc w:val="center"/>
        <w:rPr>
          <w:rFonts w:ascii="Myriad Pro" w:hAnsi="Myriad Pro" w:cs="Arial"/>
          <w:b/>
          <w:color w:val="000000" w:themeColor="text1"/>
          <w:lang w:val="sl-SI"/>
        </w:rPr>
      </w:pPr>
    </w:p>
    <w:p w14:paraId="640D8A39" w14:textId="77777777" w:rsidR="00637653" w:rsidRPr="00750E10" w:rsidRDefault="00637653" w:rsidP="00637653">
      <w:pPr>
        <w:ind w:right="593"/>
        <w:jc w:val="center"/>
        <w:rPr>
          <w:rFonts w:ascii="Myriad Pro" w:hAnsi="Myriad Pro" w:cs="Arial"/>
          <w:b/>
          <w:color w:val="000000" w:themeColor="text1"/>
          <w:lang w:val="sl-SI"/>
        </w:rPr>
      </w:pPr>
      <w:r w:rsidRPr="00750E10">
        <w:rPr>
          <w:rFonts w:ascii="Myriad Pro" w:hAnsi="Myriad Pro" w:cs="Arial"/>
          <w:b/>
          <w:color w:val="000000" w:themeColor="text1"/>
          <w:lang w:val="sl-SI"/>
        </w:rPr>
        <w:t>VLOGA ZA PRIDOBITEV DOVOLJENJA ZA O</w:t>
      </w:r>
      <w:r w:rsidR="002F149D" w:rsidRPr="00750E10">
        <w:rPr>
          <w:rFonts w:ascii="Myriad Pro" w:hAnsi="Myriad Pro" w:cs="Arial"/>
          <w:b/>
          <w:color w:val="000000" w:themeColor="text1"/>
          <w:lang w:val="sl-SI"/>
        </w:rPr>
        <w:t>ZNAČEVANJE</w:t>
      </w:r>
      <w:r w:rsidRPr="00750E10">
        <w:rPr>
          <w:rFonts w:ascii="Myriad Pro" w:hAnsi="Myriad Pro" w:cs="Arial"/>
          <w:b/>
          <w:color w:val="000000" w:themeColor="text1"/>
          <w:lang w:val="sl-SI"/>
        </w:rPr>
        <w:t xml:space="preserve"> ZDRAVIL </w:t>
      </w:r>
    </w:p>
    <w:p w14:paraId="767C898A" w14:textId="77777777" w:rsidR="00637653" w:rsidRPr="00750E10" w:rsidRDefault="00637653" w:rsidP="00637653">
      <w:pPr>
        <w:ind w:right="593"/>
        <w:jc w:val="center"/>
        <w:rPr>
          <w:rFonts w:ascii="Myriad Pro" w:hAnsi="Myriad Pro" w:cs="Arial"/>
          <w:b/>
          <w:color w:val="000000" w:themeColor="text1"/>
          <w:lang w:val="sl-SI"/>
        </w:rPr>
      </w:pPr>
      <w:r w:rsidRPr="00750E10">
        <w:rPr>
          <w:rFonts w:ascii="Myriad Pro" w:hAnsi="Myriad Pro" w:cs="Arial"/>
          <w:b/>
          <w:color w:val="000000" w:themeColor="text1"/>
          <w:lang w:val="sl-SI"/>
        </w:rPr>
        <w:t xml:space="preserve">V TUJI OVOJNINI </w:t>
      </w:r>
    </w:p>
    <w:p w14:paraId="22B5755C" w14:textId="77777777" w:rsidR="00637653" w:rsidRPr="00750E10" w:rsidRDefault="00637653" w:rsidP="00637653">
      <w:pPr>
        <w:ind w:right="593"/>
        <w:jc w:val="center"/>
        <w:rPr>
          <w:rFonts w:ascii="Myriad Pro" w:hAnsi="Myriad Pro" w:cs="Arial"/>
          <w:color w:val="000000" w:themeColor="text1"/>
          <w:sz w:val="20"/>
          <w:szCs w:val="20"/>
          <w:lang w:val="sl-SI"/>
        </w:rPr>
      </w:pPr>
    </w:p>
    <w:p w14:paraId="26641893" w14:textId="77777777" w:rsidR="00750E10" w:rsidRPr="00750E10" w:rsidRDefault="00750E10" w:rsidP="00750E10">
      <w:pPr>
        <w:jc w:val="both"/>
        <w:rPr>
          <w:rFonts w:ascii="Myriad Pro" w:hAnsi="Myriad Pro" w:cs="Arial"/>
          <w:b/>
          <w:i/>
          <w:color w:val="000000" w:themeColor="text1"/>
          <w:sz w:val="20"/>
          <w:szCs w:val="20"/>
          <w:lang w:val="sl-SI"/>
        </w:rPr>
      </w:pPr>
      <w:r w:rsidRPr="00750E10"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  <w:t>Ta obrazec uporabljamo za pridobitev dovoljenja za označevanje zdravil v tuji ovojnini na podlagi 16. in 27. člena</w:t>
      </w:r>
      <w:r w:rsidRPr="00750E10">
        <w:rPr>
          <w:rFonts w:ascii="Myriad Pro" w:hAnsi="Myriad Pro" w:cs="Arial"/>
          <w:b/>
          <w:i/>
          <w:color w:val="000000" w:themeColor="text1"/>
          <w:sz w:val="20"/>
          <w:szCs w:val="20"/>
          <w:lang w:val="sl-SI"/>
        </w:rPr>
        <w:t xml:space="preserve"> </w:t>
      </w:r>
      <w:r w:rsidRPr="00750E10"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  <w:t>Pravilnika o označevanju in navodilu za uporabo zdravil za uporabo v humani medicini (Uradni list RS, št. 57/14).</w:t>
      </w:r>
    </w:p>
    <w:p w14:paraId="690F842F" w14:textId="77777777" w:rsidR="00750E10" w:rsidRPr="00750E10" w:rsidRDefault="00750E10" w:rsidP="00750E10">
      <w:pPr>
        <w:jc w:val="both"/>
        <w:rPr>
          <w:rFonts w:ascii="Myriad Pro" w:hAnsi="Myriad Pro" w:cs="Arial"/>
          <w:b/>
          <w:i/>
          <w:color w:val="000000" w:themeColor="text1"/>
          <w:sz w:val="20"/>
          <w:szCs w:val="20"/>
          <w:lang w:val="sl-SI"/>
        </w:rPr>
      </w:pPr>
    </w:p>
    <w:p w14:paraId="134EF58A" w14:textId="77777777" w:rsidR="00750E10" w:rsidRPr="00750E10" w:rsidRDefault="00750E10" w:rsidP="00750E10">
      <w:pPr>
        <w:jc w:val="both"/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</w:pPr>
      <w:r w:rsidRPr="00750E10"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  <w:t xml:space="preserve">Izpolnjen obrazec za pridobitev dovoljenja za označevanje zdravil v tuji ovojnini predloži predlagatelj za </w:t>
      </w:r>
      <w:r w:rsidR="00107DBE"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  <w:t xml:space="preserve">eno </w:t>
      </w:r>
      <w:r w:rsidR="00107DBE" w:rsidRPr="00107DBE"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  <w:t xml:space="preserve">zdravilo </w:t>
      </w:r>
      <w:r w:rsidR="00107DBE" w:rsidRPr="00107DBE">
        <w:rPr>
          <w:rFonts w:ascii="Myriad Pro" w:hAnsi="Myriad Pro"/>
          <w:i/>
          <w:sz w:val="20"/>
          <w:szCs w:val="20"/>
          <w:lang w:val="sl-SI"/>
        </w:rPr>
        <w:t>(vse farmacevtske oblike, jakosti in pakiranja).</w:t>
      </w:r>
    </w:p>
    <w:p w14:paraId="572E6947" w14:textId="77777777" w:rsidR="006902E6" w:rsidRPr="00750E10" w:rsidRDefault="006902E6" w:rsidP="006D1FEC">
      <w:pPr>
        <w:ind w:right="593"/>
        <w:jc w:val="both"/>
        <w:rPr>
          <w:rFonts w:ascii="Myriad Pro" w:hAnsi="Myriad Pro" w:cs="Arial"/>
          <w:i/>
          <w:color w:val="000000" w:themeColor="text1"/>
          <w:sz w:val="20"/>
          <w:szCs w:val="20"/>
          <w:lang w:val="sl-SI"/>
        </w:rPr>
      </w:pPr>
    </w:p>
    <w:tbl>
      <w:tblPr>
        <w:tblStyle w:val="Tabelamre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261"/>
        <w:gridCol w:w="7229"/>
      </w:tblGrid>
      <w:tr w:rsidR="00D504AB" w:rsidRPr="00750E10" w14:paraId="7CEBF5A0" w14:textId="77777777" w:rsidTr="00970F2D">
        <w:trPr>
          <w:trHeight w:val="574"/>
        </w:trPr>
        <w:tc>
          <w:tcPr>
            <w:tcW w:w="10490" w:type="dxa"/>
            <w:gridSpan w:val="2"/>
            <w:shd w:val="clear" w:color="auto" w:fill="E7E6E6" w:themeFill="background2"/>
            <w:vAlign w:val="center"/>
          </w:tcPr>
          <w:p w14:paraId="2A89A0D6" w14:textId="77777777" w:rsidR="00D504AB" w:rsidRPr="00750E10" w:rsidRDefault="00D504AB" w:rsidP="00D504AB">
            <w:pPr>
              <w:pStyle w:val="Odstavekseznama"/>
              <w:numPr>
                <w:ilvl w:val="0"/>
                <w:numId w:val="3"/>
              </w:numPr>
              <w:rPr>
                <w:rFonts w:ascii="Myriad Pro" w:hAnsi="Myriad Pro" w:cs="Arial"/>
                <w:b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t>Podatki o predlagatelju</w:t>
            </w:r>
            <w:r w:rsidRPr="00750E10">
              <w:rPr>
                <w:rStyle w:val="Sprotnaopomba-sklic"/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footnoteReference w:id="1"/>
            </w:r>
          </w:p>
        </w:tc>
      </w:tr>
      <w:tr w:rsidR="00D504AB" w:rsidRPr="00750E10" w14:paraId="714FF1F8" w14:textId="77777777" w:rsidTr="00E73FC3">
        <w:trPr>
          <w:trHeight w:val="454"/>
        </w:trPr>
        <w:tc>
          <w:tcPr>
            <w:tcW w:w="3261" w:type="dxa"/>
            <w:vAlign w:val="bottom"/>
          </w:tcPr>
          <w:p w14:paraId="033AEAB3" w14:textId="77777777" w:rsidR="00D504AB" w:rsidRPr="00750E10" w:rsidRDefault="00D504AB" w:rsidP="006D1FEC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Ime (družbe)</w:t>
            </w:r>
          </w:p>
        </w:tc>
        <w:tc>
          <w:tcPr>
            <w:tcW w:w="7229" w:type="dxa"/>
            <w:vAlign w:val="bottom"/>
          </w:tcPr>
          <w:p w14:paraId="064A73FA" w14:textId="77777777" w:rsidR="00D504AB" w:rsidRPr="0050569A" w:rsidRDefault="00D504AB" w:rsidP="00D504AB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D504AB" w:rsidRPr="00750E10" w14:paraId="413FFEE6" w14:textId="77777777" w:rsidTr="00E73FC3">
        <w:trPr>
          <w:trHeight w:val="454"/>
        </w:trPr>
        <w:tc>
          <w:tcPr>
            <w:tcW w:w="3261" w:type="dxa"/>
            <w:vAlign w:val="bottom"/>
          </w:tcPr>
          <w:p w14:paraId="2302B81D" w14:textId="77777777" w:rsidR="00D504AB" w:rsidRPr="00750E10" w:rsidRDefault="00D504AB" w:rsidP="006D1FEC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Naslov</w:t>
            </w:r>
          </w:p>
        </w:tc>
        <w:tc>
          <w:tcPr>
            <w:tcW w:w="7229" w:type="dxa"/>
            <w:vAlign w:val="bottom"/>
          </w:tcPr>
          <w:p w14:paraId="3A5DF2FF" w14:textId="77777777" w:rsidR="00D504AB" w:rsidRPr="0050569A" w:rsidRDefault="00D504AB" w:rsidP="00D504AB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D504AB" w:rsidRPr="00750E10" w14:paraId="0540EBF3" w14:textId="77777777" w:rsidTr="00E73FC3">
        <w:trPr>
          <w:trHeight w:val="454"/>
        </w:trPr>
        <w:tc>
          <w:tcPr>
            <w:tcW w:w="3261" w:type="dxa"/>
            <w:vAlign w:val="bottom"/>
          </w:tcPr>
          <w:p w14:paraId="4F22845C" w14:textId="77777777" w:rsidR="00D504AB" w:rsidRPr="00750E10" w:rsidRDefault="00D504AB" w:rsidP="00D504AB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sz w:val="20"/>
                <w:szCs w:val="20"/>
                <w:lang w:val="sl-SI"/>
              </w:rPr>
              <w:t>Kontaktna oseba predlagatelja (ime, priimek)</w:t>
            </w:r>
          </w:p>
        </w:tc>
        <w:tc>
          <w:tcPr>
            <w:tcW w:w="7229" w:type="dxa"/>
            <w:vAlign w:val="bottom"/>
          </w:tcPr>
          <w:p w14:paraId="7A3CB035" w14:textId="77777777" w:rsidR="00D504AB" w:rsidRPr="0050569A" w:rsidRDefault="00D504AB" w:rsidP="00D504AB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D504AB" w:rsidRPr="00750E10" w14:paraId="2C06512A" w14:textId="77777777" w:rsidTr="00E73FC3">
        <w:trPr>
          <w:trHeight w:val="454"/>
        </w:trPr>
        <w:tc>
          <w:tcPr>
            <w:tcW w:w="3261" w:type="dxa"/>
            <w:vAlign w:val="bottom"/>
          </w:tcPr>
          <w:p w14:paraId="26A88526" w14:textId="77777777" w:rsidR="00D504AB" w:rsidRPr="00750E10" w:rsidRDefault="00D504AB" w:rsidP="001F0434">
            <w:pPr>
              <w:rPr>
                <w:rFonts w:ascii="Myriad Pro" w:hAnsi="Myriad Pro" w:cs="Arial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sz w:val="20"/>
                <w:szCs w:val="20"/>
                <w:lang w:val="sl-SI"/>
              </w:rPr>
              <w:t>Telefon</w:t>
            </w:r>
          </w:p>
        </w:tc>
        <w:tc>
          <w:tcPr>
            <w:tcW w:w="7229" w:type="dxa"/>
            <w:vAlign w:val="bottom"/>
          </w:tcPr>
          <w:p w14:paraId="2A08BB4D" w14:textId="77777777" w:rsidR="00D504AB" w:rsidRPr="0050569A" w:rsidRDefault="00D504AB" w:rsidP="00D504AB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D504AB" w:rsidRPr="00750E10" w14:paraId="5BE07533" w14:textId="77777777" w:rsidTr="00E73FC3">
        <w:trPr>
          <w:trHeight w:val="454"/>
        </w:trPr>
        <w:tc>
          <w:tcPr>
            <w:tcW w:w="3261" w:type="dxa"/>
            <w:vAlign w:val="bottom"/>
          </w:tcPr>
          <w:p w14:paraId="09648A15" w14:textId="77777777" w:rsidR="00D504AB" w:rsidRPr="00750E10" w:rsidRDefault="00D504AB" w:rsidP="006D1FEC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E-pošta</w:t>
            </w:r>
          </w:p>
        </w:tc>
        <w:tc>
          <w:tcPr>
            <w:tcW w:w="7229" w:type="dxa"/>
            <w:vAlign w:val="bottom"/>
          </w:tcPr>
          <w:p w14:paraId="71120897" w14:textId="77777777" w:rsidR="00D504AB" w:rsidRPr="0050569A" w:rsidRDefault="00D504AB" w:rsidP="00D504AB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50569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</w:tbl>
    <w:p w14:paraId="4CFD188B" w14:textId="77777777" w:rsidR="006902E6" w:rsidRPr="00750E10" w:rsidRDefault="006902E6">
      <w:pPr>
        <w:rPr>
          <w:lang w:val="sl-SI"/>
        </w:rPr>
      </w:pPr>
    </w:p>
    <w:tbl>
      <w:tblPr>
        <w:tblStyle w:val="Tabelamre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261"/>
        <w:gridCol w:w="7229"/>
      </w:tblGrid>
      <w:tr w:rsidR="00E73FC3" w:rsidRPr="00750E10" w14:paraId="2A8E6EF1" w14:textId="77777777" w:rsidTr="00970F2D">
        <w:trPr>
          <w:trHeight w:val="574"/>
        </w:trPr>
        <w:tc>
          <w:tcPr>
            <w:tcW w:w="10490" w:type="dxa"/>
            <w:gridSpan w:val="2"/>
            <w:shd w:val="clear" w:color="auto" w:fill="E7E6E6" w:themeFill="background2"/>
            <w:vAlign w:val="center"/>
          </w:tcPr>
          <w:p w14:paraId="24A35F5E" w14:textId="79F08D92" w:rsidR="00E73FC3" w:rsidRPr="00750E10" w:rsidRDefault="00E73FC3" w:rsidP="00E73FC3">
            <w:pPr>
              <w:pStyle w:val="Odstavekseznama"/>
              <w:numPr>
                <w:ilvl w:val="0"/>
                <w:numId w:val="3"/>
              </w:numPr>
              <w:rPr>
                <w:rFonts w:ascii="Myriad Pro" w:hAnsi="Myriad Pro" w:cs="Arial"/>
                <w:b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t>Podatki o plačniku pristojbine</w:t>
            </w:r>
            <w:r w:rsidR="00B177A9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t xml:space="preserve"> in podatki za e-vročanje</w:t>
            </w:r>
          </w:p>
        </w:tc>
      </w:tr>
      <w:tr w:rsidR="00E73FC3" w:rsidRPr="00750E10" w14:paraId="65393797" w14:textId="77777777" w:rsidTr="001F0434">
        <w:trPr>
          <w:trHeight w:val="567"/>
        </w:trPr>
        <w:tc>
          <w:tcPr>
            <w:tcW w:w="3261" w:type="dxa"/>
            <w:vAlign w:val="bottom"/>
          </w:tcPr>
          <w:p w14:paraId="3542EC91" w14:textId="77777777" w:rsidR="00E73FC3" w:rsidRPr="00750E10" w:rsidRDefault="00E73FC3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Plačnik pristojbine (ime družbe in naslov)</w:t>
            </w:r>
          </w:p>
        </w:tc>
        <w:tc>
          <w:tcPr>
            <w:tcW w:w="7229" w:type="dxa"/>
            <w:vAlign w:val="bottom"/>
          </w:tcPr>
          <w:p w14:paraId="637A486C" w14:textId="77777777" w:rsidR="00E73FC3" w:rsidRPr="00750E10" w:rsidRDefault="00E73FC3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E73FC3" w:rsidRPr="00750E10" w14:paraId="743A4A9C" w14:textId="77777777" w:rsidTr="001F0434">
        <w:trPr>
          <w:trHeight w:val="567"/>
        </w:trPr>
        <w:tc>
          <w:tcPr>
            <w:tcW w:w="3261" w:type="dxa"/>
            <w:vAlign w:val="bottom"/>
          </w:tcPr>
          <w:p w14:paraId="5F168C52" w14:textId="5B0F6DB1" w:rsidR="00E73FC3" w:rsidRPr="00750E10" w:rsidRDefault="00B177A9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e</w:t>
            </w:r>
            <w:r w:rsidR="00E73FC3"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-pošta</w:t>
            </w:r>
          </w:p>
        </w:tc>
        <w:tc>
          <w:tcPr>
            <w:tcW w:w="7229" w:type="dxa"/>
            <w:vAlign w:val="bottom"/>
          </w:tcPr>
          <w:p w14:paraId="7F121847" w14:textId="77777777" w:rsidR="00E73FC3" w:rsidRPr="00750E10" w:rsidRDefault="00E73FC3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B177A9" w:rsidRPr="00750E10" w14:paraId="5D090048" w14:textId="77777777" w:rsidTr="001F0434">
        <w:trPr>
          <w:trHeight w:val="567"/>
        </w:trPr>
        <w:tc>
          <w:tcPr>
            <w:tcW w:w="3261" w:type="dxa"/>
            <w:vAlign w:val="bottom"/>
          </w:tcPr>
          <w:p w14:paraId="7C3DD449" w14:textId="5EAAB5CB" w:rsidR="00B177A9" w:rsidRDefault="00B177A9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021AA">
              <w:rPr>
                <w:rFonts w:ascii="Myriad Pro" w:hAnsi="Myriad Pro"/>
                <w:b/>
                <w:bCs/>
                <w:sz w:val="20"/>
                <w:szCs w:val="20"/>
                <w:lang w:eastAsia="en-GB"/>
              </w:rPr>
              <w:t xml:space="preserve">e-naslov za </w:t>
            </w:r>
            <w:r>
              <w:rPr>
                <w:rFonts w:ascii="Myriad Pro" w:hAnsi="Myriad Pro"/>
                <w:b/>
                <w:bCs/>
                <w:sz w:val="20"/>
                <w:szCs w:val="20"/>
                <w:lang w:eastAsia="en-GB"/>
              </w:rPr>
              <w:t>vročanje</w:t>
            </w:r>
            <w:r w:rsidRPr="007021AA">
              <w:rPr>
                <w:rFonts w:ascii="Myriad Pro" w:hAnsi="Myriad Pro"/>
                <w:b/>
                <w:bCs/>
                <w:sz w:val="20"/>
                <w:szCs w:val="20"/>
                <w:lang w:eastAsia="en-GB"/>
              </w:rPr>
              <w:t>**</w:t>
            </w:r>
          </w:p>
        </w:tc>
        <w:tc>
          <w:tcPr>
            <w:tcW w:w="7229" w:type="dxa"/>
            <w:vAlign w:val="bottom"/>
          </w:tcPr>
          <w:p w14:paraId="4F283297" w14:textId="030A1E52" w:rsidR="00B177A9" w:rsidRPr="007021AA" w:rsidRDefault="00DB15E9" w:rsidP="003A0A05">
            <w:pPr>
              <w:spacing w:line="252" w:lineRule="auto"/>
              <w:ind w:left="178" w:hanging="178"/>
              <w:rPr>
                <w:rFonts w:ascii="Myriad Pro" w:hAnsi="Myriad Pro"/>
                <w:color w:val="000000"/>
                <w:sz w:val="20"/>
                <w:szCs w:val="20"/>
              </w:rPr>
            </w:pPr>
            <w:sdt>
              <w:sdtPr>
                <w:rPr>
                  <w:rFonts w:ascii="Myriad Pro" w:hAnsi="Myriad Pro"/>
                  <w:color w:val="000000" w:themeColor="text1"/>
                  <w:sz w:val="20"/>
                  <w:szCs w:val="20"/>
                </w:rPr>
                <w:id w:val="118202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7A9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B177A9" w:rsidRPr="73CDEC6E">
              <w:rPr>
                <w:rFonts w:ascii="Myriad Pro" w:hAnsi="Myriad Pro"/>
                <w:color w:val="000000" w:themeColor="text1"/>
                <w:sz w:val="20"/>
                <w:szCs w:val="20"/>
              </w:rPr>
              <w:t xml:space="preserve"> Informacije o e-naslovu za e-vročanje na JAZMP še nismo posredovali, e-naslov je: </w:t>
            </w:r>
            <w:sdt>
              <w:sdtPr>
                <w:rPr>
                  <w:rFonts w:ascii="Myriad Pro" w:hAnsi="Myriad Pro"/>
                  <w:color w:val="000000" w:themeColor="text1"/>
                  <w:sz w:val="20"/>
                  <w:szCs w:val="20"/>
                </w:rPr>
                <w:id w:val="-395201750"/>
                <w:placeholder>
                  <w:docPart w:val="F072DDDA9B324D9D8782C3B6361518DF"/>
                </w:placeholder>
              </w:sdtPr>
              <w:sdtEndPr/>
              <w:sdtContent>
                <w:r w:rsidR="00B177A9" w:rsidRPr="73CDEC6E">
                  <w:rPr>
                    <w:rFonts w:ascii="Myriad Pro" w:hAnsi="Myriad Pro"/>
                    <w:color w:val="000000" w:themeColor="text1"/>
                    <w:sz w:val="20"/>
                    <w:szCs w:val="20"/>
                  </w:rPr>
                  <w:t>_____________________________</w:t>
                </w:r>
                <w:r w:rsidR="00B177A9">
                  <w:rPr>
                    <w:rFonts w:ascii="Myriad Pro" w:hAnsi="Myriad Pro"/>
                    <w:color w:val="000000" w:themeColor="text1"/>
                    <w:sz w:val="20"/>
                    <w:szCs w:val="20"/>
                  </w:rPr>
                  <w:t>__________________________________</w:t>
                </w:r>
                <w:r w:rsidR="003A0A05">
                  <w:rPr>
                    <w:rFonts w:ascii="Myriad Pro" w:hAnsi="Myriad Pro"/>
                    <w:color w:val="000000" w:themeColor="text1"/>
                    <w:sz w:val="20"/>
                    <w:szCs w:val="20"/>
                  </w:rPr>
                  <w:t>___</w:t>
                </w:r>
              </w:sdtContent>
            </w:sdt>
            <w:r w:rsidR="00B177A9" w:rsidRPr="73CDEC6E">
              <w:rPr>
                <w:rFonts w:ascii="Myriad Pro" w:hAnsi="Myriad Pro"/>
                <w:color w:val="000000" w:themeColor="text1"/>
                <w:sz w:val="20"/>
                <w:szCs w:val="20"/>
              </w:rPr>
              <w:t xml:space="preserve"> (e- naslov je lahko: varen e-naslov (vep.si) ali navadni e-naslov (</w:t>
            </w:r>
            <w:r w:rsidR="00B177A9">
              <w:rPr>
                <w:rFonts w:ascii="Myriad Pro" w:hAnsi="Myriad Pro"/>
                <w:color w:val="000000" w:themeColor="text1"/>
                <w:sz w:val="20"/>
                <w:szCs w:val="20"/>
              </w:rPr>
              <w:t>z</w:t>
            </w:r>
            <w:r w:rsidR="00B177A9" w:rsidRPr="73CDEC6E">
              <w:rPr>
                <w:rFonts w:ascii="Myriad Pro" w:hAnsi="Myriad Pro"/>
                <w:color w:val="000000" w:themeColor="text1"/>
                <w:sz w:val="20"/>
                <w:szCs w:val="20"/>
              </w:rPr>
              <w:t xml:space="preserve"> ali brez  številke mobilnega telefona za prejem kode za prevzem dokumentov).</w:t>
            </w:r>
          </w:p>
          <w:p w14:paraId="5429AF1C" w14:textId="77777777" w:rsidR="00B177A9" w:rsidRPr="007021AA" w:rsidRDefault="00DB15E9" w:rsidP="00B177A9">
            <w:pPr>
              <w:spacing w:line="252" w:lineRule="auto"/>
              <w:rPr>
                <w:rFonts w:ascii="Myriad Pro" w:hAnsi="Myriad Pro"/>
                <w:color w:val="000000"/>
                <w:sz w:val="20"/>
                <w:szCs w:val="20"/>
              </w:rPr>
            </w:pPr>
            <w:sdt>
              <w:sdtPr>
                <w:rPr>
                  <w:rFonts w:ascii="Myriad Pro" w:hAnsi="Myriad Pro"/>
                  <w:color w:val="000000"/>
                  <w:sz w:val="20"/>
                  <w:szCs w:val="20"/>
                </w:rPr>
                <w:id w:val="809212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7A9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B177A9" w:rsidRPr="007021AA">
              <w:rPr>
                <w:rFonts w:ascii="Myriad Pro" w:hAnsi="Myriad Pro"/>
                <w:color w:val="000000"/>
                <w:sz w:val="20"/>
                <w:szCs w:val="20"/>
              </w:rPr>
              <w:t xml:space="preserve"> Informacijo o e-naslovu za e-vročanje smo na JAZMP že posredovali.</w:t>
            </w:r>
          </w:p>
          <w:p w14:paraId="6B05EAAE" w14:textId="5E2FA05C" w:rsidR="00B177A9" w:rsidRPr="00750E10" w:rsidRDefault="00DB15E9" w:rsidP="00B177A9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sdt>
              <w:sdtPr>
                <w:rPr>
                  <w:rFonts w:ascii="Myriad Pro" w:hAnsi="Myriad Pro"/>
                  <w:color w:val="000000"/>
                  <w:sz w:val="20"/>
                  <w:szCs w:val="20"/>
                </w:rPr>
                <w:id w:val="-186524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77A9">
                  <w:rPr>
                    <w:rFonts w:ascii="MS Gothic" w:eastAsia="MS Gothic" w:hAnsi="MS Gothic" w:hint="eastAsia"/>
                    <w:color w:val="000000"/>
                    <w:sz w:val="20"/>
                    <w:szCs w:val="20"/>
                  </w:rPr>
                  <w:t>☐</w:t>
                </w:r>
              </w:sdtContent>
            </w:sdt>
            <w:r w:rsidR="00B177A9" w:rsidRPr="007021AA">
              <w:rPr>
                <w:rFonts w:ascii="Myriad Pro" w:hAnsi="Myriad Pro"/>
                <w:color w:val="000000"/>
                <w:sz w:val="20"/>
                <w:szCs w:val="20"/>
              </w:rPr>
              <w:t xml:space="preserve"> V tej zadevi bo e-naslov za vročanje drugačen od že posredovanega in je:</w:t>
            </w:r>
          </w:p>
        </w:tc>
      </w:tr>
    </w:tbl>
    <w:p w14:paraId="192D90EA" w14:textId="77777777" w:rsidR="00B177A9" w:rsidRPr="006B743B" w:rsidRDefault="00B177A9" w:rsidP="00B177A9">
      <w:pPr>
        <w:spacing w:line="300" w:lineRule="exact"/>
        <w:jc w:val="both"/>
        <w:rPr>
          <w:rFonts w:ascii="Myriad Pro" w:hAnsi="Myriad Pro"/>
          <w:sz w:val="16"/>
          <w:szCs w:val="16"/>
        </w:rPr>
      </w:pPr>
      <w:r w:rsidRPr="006B743B">
        <w:rPr>
          <w:rFonts w:ascii="Myriad Pro" w:hAnsi="Myriad Pro"/>
          <w:sz w:val="16"/>
          <w:szCs w:val="16"/>
        </w:rPr>
        <w:t>*Elektronski naslov za pošiljanje obvestila o načinu plačila pristojbine skladno z drugim odstavkom 3. člena Tarife Javne agencije Republike Slovenije za zdravila in medicinske pripomočke (</w:t>
      </w:r>
      <w:r w:rsidRPr="006B743B">
        <w:rPr>
          <w:rFonts w:ascii="Myriad Pro" w:hAnsi="Myriad Pro" w:cs="Arial"/>
          <w:color w:val="000000" w:themeColor="text1"/>
          <w:sz w:val="16"/>
          <w:szCs w:val="16"/>
        </w:rPr>
        <w:t>Uradni list RS, št. 209/21 s</w:t>
      </w:r>
      <w:r w:rsidRPr="008B4BE0">
        <w:rPr>
          <w:rFonts w:ascii="Myriad Pro" w:hAnsi="Myriad Pro" w:cs="Arial"/>
          <w:color w:val="000000" w:themeColor="text1"/>
          <w:sz w:val="16"/>
          <w:szCs w:val="16"/>
        </w:rPr>
        <w:t xml:space="preserve"> </w:t>
      </w:r>
      <w:r w:rsidRPr="006B743B">
        <w:rPr>
          <w:rFonts w:ascii="Myriad Pro" w:hAnsi="Myriad Pro" w:cs="Arial"/>
          <w:color w:val="000000" w:themeColor="text1"/>
          <w:sz w:val="16"/>
          <w:szCs w:val="16"/>
        </w:rPr>
        <w:t>spremembami</w:t>
      </w:r>
      <w:r w:rsidRPr="006B743B">
        <w:rPr>
          <w:rFonts w:ascii="Myriad Pro" w:hAnsi="Myriad Pro"/>
          <w:sz w:val="16"/>
          <w:szCs w:val="16"/>
        </w:rPr>
        <w:t>).</w:t>
      </w:r>
    </w:p>
    <w:p w14:paraId="041D2832" w14:textId="77777777" w:rsidR="00B177A9" w:rsidRPr="006B743B" w:rsidRDefault="00B177A9" w:rsidP="00B177A9">
      <w:pPr>
        <w:spacing w:line="300" w:lineRule="exact"/>
        <w:jc w:val="both"/>
        <w:rPr>
          <w:rFonts w:ascii="Myriad Pro" w:hAnsi="Myriad Pro"/>
          <w:sz w:val="16"/>
          <w:szCs w:val="16"/>
        </w:rPr>
      </w:pPr>
      <w:r w:rsidRPr="006B743B">
        <w:rPr>
          <w:rFonts w:ascii="Myriad Pro" w:hAnsi="Myriad Pro"/>
          <w:sz w:val="16"/>
          <w:szCs w:val="16"/>
        </w:rPr>
        <w:t xml:space="preserve">** JAZMP je vključen v sistem za elektronsko vročanje Si-CeV, prek katerega skladno z določbami Zakona o splošnem upravnem postopku (Ur. l. RS, št. 24/06 - UPB, s spremembami) poteka elektronsko vročanje dokumentov. Ker na JAZMP vzpodbujamo okolju prijazno digitalno poslovanje, prosimo za informacijo o vašem elektronskem predalu, na katerega vam lahko vročamo dokumente </w:t>
      </w:r>
      <w:r w:rsidRPr="006B743B">
        <w:rPr>
          <w:rFonts w:ascii="Myriad Pro" w:hAnsi="Myriad Pro"/>
          <w:sz w:val="16"/>
          <w:szCs w:val="16"/>
        </w:rPr>
        <w:lastRenderedPageBreak/>
        <w:t xml:space="preserve">v zadevi. Če ste JAZMP naslov vašega elektronskega predala že sporočili  v drugi zadevi, bomo vročali nanj. Če naslova vašega elektronskega predala ne boste sporočili, bo vročanje dokumentov v zadevi potekalo v fizični obliki. Več informacij o elektronskem vročanju najdete na: </w:t>
      </w:r>
      <w:hyperlink r:id="rId12">
        <w:r w:rsidRPr="006B743B">
          <w:rPr>
            <w:rStyle w:val="Hiperpovezava"/>
            <w:rFonts w:ascii="Myriad Pro" w:hAnsi="Myriad Pro"/>
            <w:sz w:val="16"/>
            <w:szCs w:val="16"/>
          </w:rPr>
          <w:t>www.jazmp.si</w:t>
        </w:r>
      </w:hyperlink>
      <w:r w:rsidRPr="006B743B">
        <w:rPr>
          <w:rFonts w:ascii="Myriad Pro" w:hAnsi="Myriad Pro"/>
          <w:sz w:val="16"/>
          <w:szCs w:val="16"/>
        </w:rPr>
        <w:t>.</w:t>
      </w:r>
    </w:p>
    <w:p w14:paraId="7B4D3562" w14:textId="77777777" w:rsidR="00626B43" w:rsidRPr="00750E10" w:rsidRDefault="00626B43">
      <w:pPr>
        <w:rPr>
          <w:lang w:val="sl-SI"/>
        </w:rPr>
      </w:pPr>
    </w:p>
    <w:tbl>
      <w:tblPr>
        <w:tblStyle w:val="Tabelamre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261"/>
        <w:gridCol w:w="7229"/>
      </w:tblGrid>
      <w:tr w:rsidR="003D755A" w:rsidRPr="00750E10" w14:paraId="6B7DDA5F" w14:textId="77777777" w:rsidTr="00970F2D">
        <w:trPr>
          <w:trHeight w:val="574"/>
        </w:trPr>
        <w:tc>
          <w:tcPr>
            <w:tcW w:w="10490" w:type="dxa"/>
            <w:gridSpan w:val="2"/>
            <w:shd w:val="clear" w:color="auto" w:fill="E7E6E6" w:themeFill="background2"/>
            <w:vAlign w:val="center"/>
          </w:tcPr>
          <w:p w14:paraId="5C05F466" w14:textId="77777777" w:rsidR="003D755A" w:rsidRPr="00750E10" w:rsidRDefault="003D755A" w:rsidP="00750E10">
            <w:pPr>
              <w:pStyle w:val="Odstavekseznama"/>
              <w:numPr>
                <w:ilvl w:val="0"/>
                <w:numId w:val="3"/>
              </w:numPr>
              <w:rPr>
                <w:rFonts w:ascii="Myriad Pro" w:hAnsi="Myriad Pro" w:cs="Arial"/>
                <w:b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t>Podatki o imetniku</w:t>
            </w:r>
            <w:r w:rsidR="00750E10" w:rsidRPr="00750E10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t xml:space="preserve"> in </w:t>
            </w:r>
            <w:r w:rsidRPr="00750E10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t xml:space="preserve">proizvajalcu </w:t>
            </w:r>
          </w:p>
        </w:tc>
      </w:tr>
      <w:tr w:rsidR="003D755A" w:rsidRPr="00750E10" w14:paraId="374B3A89" w14:textId="77777777" w:rsidTr="001F0434">
        <w:trPr>
          <w:trHeight w:val="567"/>
        </w:trPr>
        <w:tc>
          <w:tcPr>
            <w:tcW w:w="3261" w:type="dxa"/>
            <w:vAlign w:val="bottom"/>
          </w:tcPr>
          <w:p w14:paraId="562F6F3D" w14:textId="77777777" w:rsidR="003D755A" w:rsidRPr="00750E10" w:rsidRDefault="003D755A" w:rsidP="006D1FEC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Imetnik dovoljenja za promet z zdravilom (DzP) (ime družbe in naslov)</w:t>
            </w:r>
          </w:p>
        </w:tc>
        <w:tc>
          <w:tcPr>
            <w:tcW w:w="7229" w:type="dxa"/>
            <w:vAlign w:val="bottom"/>
          </w:tcPr>
          <w:p w14:paraId="74CB5365" w14:textId="77777777" w:rsidR="003D755A" w:rsidRPr="00750E10" w:rsidRDefault="003D755A" w:rsidP="003D755A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3D755A" w:rsidRPr="00750E10" w14:paraId="18902F4A" w14:textId="77777777" w:rsidTr="001F0434">
        <w:trPr>
          <w:trHeight w:val="567"/>
        </w:trPr>
        <w:tc>
          <w:tcPr>
            <w:tcW w:w="3261" w:type="dxa"/>
            <w:vAlign w:val="bottom"/>
          </w:tcPr>
          <w:p w14:paraId="5C116286" w14:textId="77777777" w:rsidR="003D755A" w:rsidRPr="00750E10" w:rsidRDefault="003D755A" w:rsidP="006D1FEC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Proizvajalec zdravila (ime družbe in naslov)</w:t>
            </w:r>
          </w:p>
        </w:tc>
        <w:tc>
          <w:tcPr>
            <w:tcW w:w="7229" w:type="dxa"/>
            <w:vAlign w:val="bottom"/>
          </w:tcPr>
          <w:p w14:paraId="21FD96D5" w14:textId="77777777" w:rsidR="003D755A" w:rsidRPr="00750E10" w:rsidRDefault="003D755A" w:rsidP="003D755A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</w:tbl>
    <w:p w14:paraId="6E72EF6A" w14:textId="7DF7B126" w:rsidR="00521EC6" w:rsidRDefault="00521EC6">
      <w:pPr>
        <w:rPr>
          <w:lang w:val="sl-SI"/>
        </w:rPr>
      </w:pPr>
    </w:p>
    <w:tbl>
      <w:tblPr>
        <w:tblStyle w:val="Tabelamre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8E64A7" w:rsidRPr="00750E10" w14:paraId="1909CF23" w14:textId="77777777" w:rsidTr="001F0434">
        <w:trPr>
          <w:trHeight w:val="538"/>
        </w:trPr>
        <w:tc>
          <w:tcPr>
            <w:tcW w:w="10490" w:type="dxa"/>
            <w:shd w:val="clear" w:color="auto" w:fill="D9D9D9" w:themeFill="background1" w:themeFillShade="D9"/>
            <w:vAlign w:val="center"/>
          </w:tcPr>
          <w:p w14:paraId="4A57A4ED" w14:textId="77777777" w:rsidR="008E64A7" w:rsidRPr="00E10866" w:rsidRDefault="008E64A7" w:rsidP="00E73FC3">
            <w:pPr>
              <w:pStyle w:val="Odstavekseznama"/>
              <w:numPr>
                <w:ilvl w:val="0"/>
                <w:numId w:val="3"/>
              </w:numPr>
              <w:rPr>
                <w:rFonts w:ascii="Myriad Pro" w:hAnsi="Myriad Pro" w:cs="Arial"/>
                <w:b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/>
                <w:sz w:val="20"/>
                <w:szCs w:val="20"/>
                <w:lang w:val="sl-SI"/>
              </w:rPr>
              <w:br w:type="page"/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br w:type="page"/>
            </w:r>
            <w:r w:rsidRPr="00750E10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highlight w:val="lightGray"/>
                <w:shd w:val="clear" w:color="auto" w:fill="E7E6E6" w:themeFill="background2"/>
                <w:lang w:val="sl-SI"/>
              </w:rPr>
              <w:t>Podatki o zdravilu</w:t>
            </w:r>
          </w:p>
          <w:p w14:paraId="1F5EF5D6" w14:textId="77777777" w:rsidR="00E10866" w:rsidRPr="00750E10" w:rsidRDefault="00DD34FF" w:rsidP="004726E0">
            <w:pPr>
              <w:pStyle w:val="Odstavekseznama"/>
              <w:rPr>
                <w:rFonts w:ascii="Myriad Pro" w:hAnsi="Myriad Pro" w:cs="Arial"/>
                <w:b/>
                <w:color w:val="000000" w:themeColor="text1"/>
                <w:sz w:val="20"/>
                <w:szCs w:val="20"/>
                <w:lang w:val="sl-SI"/>
              </w:rPr>
            </w:pPr>
            <w:r w:rsidRPr="001C62E8">
              <w:rPr>
                <w:rFonts w:ascii="Myriad Pro" w:hAnsi="Myriad Pro" w:cs="Arial"/>
                <w:b/>
                <w:color w:val="000000" w:themeColor="text1"/>
                <w:sz w:val="16"/>
                <w:szCs w:val="16"/>
                <w:highlight w:val="lightGray"/>
                <w:shd w:val="clear" w:color="auto" w:fill="E7E6E6" w:themeFill="background2"/>
                <w:lang w:val="sl-SI"/>
              </w:rPr>
              <w:t>(</w:t>
            </w:r>
            <w:r w:rsidR="0050569A">
              <w:rPr>
                <w:rFonts w:ascii="Myriad Pro" w:hAnsi="Myriad Pro" w:cs="Arial"/>
                <w:b/>
                <w:color w:val="000000" w:themeColor="text1"/>
                <w:sz w:val="16"/>
                <w:szCs w:val="16"/>
                <w:lang w:val="sl-SI"/>
              </w:rPr>
              <w:t>za različne jakosti/farmacevtske oblike zdravila uporabljajte različne barve pisave)</w:t>
            </w:r>
          </w:p>
        </w:tc>
      </w:tr>
    </w:tbl>
    <w:p w14:paraId="285C34A1" w14:textId="77777777" w:rsidR="005F7E17" w:rsidRDefault="005F7E17" w:rsidP="006D1FEC">
      <w:pPr>
        <w:rPr>
          <w:rFonts w:ascii="Myriad Pro" w:hAnsi="Myriad Pro" w:cs="Arial"/>
          <w:color w:val="000000" w:themeColor="text1"/>
          <w:sz w:val="20"/>
          <w:szCs w:val="20"/>
          <w:lang w:val="sl-SI"/>
        </w:rPr>
        <w:sectPr w:rsidR="005F7E17" w:rsidSect="006F4D52">
          <w:footerReference w:type="default" r:id="rId13"/>
          <w:headerReference w:type="first" r:id="rId14"/>
          <w:footerReference w:type="first" r:id="rId15"/>
          <w:pgSz w:w="11900" w:h="16840"/>
          <w:pgMar w:top="1134" w:right="1410" w:bottom="1418" w:left="1418" w:header="709" w:footer="454" w:gutter="0"/>
          <w:cols w:space="708"/>
          <w:titlePg/>
          <w:docGrid w:linePitch="360"/>
        </w:sectPr>
      </w:pPr>
    </w:p>
    <w:tbl>
      <w:tblPr>
        <w:tblStyle w:val="Tabelamre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403"/>
        <w:gridCol w:w="7087"/>
      </w:tblGrid>
      <w:tr w:rsidR="008E64A7" w:rsidRPr="00750E10" w14:paraId="37D3C767" w14:textId="77777777" w:rsidTr="001F0434">
        <w:trPr>
          <w:trHeight w:val="567"/>
        </w:trPr>
        <w:tc>
          <w:tcPr>
            <w:tcW w:w="3403" w:type="dxa"/>
            <w:vAlign w:val="bottom"/>
          </w:tcPr>
          <w:p w14:paraId="745BBFD4" w14:textId="77777777" w:rsidR="008E64A7" w:rsidRPr="00750E10" w:rsidRDefault="008E64A7" w:rsidP="006D1FEC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Ime zdravila, jakost in farmacevtska oblika</w:t>
            </w:r>
          </w:p>
        </w:tc>
        <w:tc>
          <w:tcPr>
            <w:tcW w:w="7087" w:type="dxa"/>
            <w:vAlign w:val="bottom"/>
          </w:tcPr>
          <w:p w14:paraId="7EDB22D2" w14:textId="596AE22F" w:rsidR="008E64A7" w:rsidRPr="0050569A" w:rsidRDefault="008E64A7" w:rsidP="0050569A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750E10" w14:paraId="55C4D3F1" w14:textId="77777777" w:rsidTr="001F0434">
        <w:trPr>
          <w:trHeight w:val="567"/>
        </w:trPr>
        <w:tc>
          <w:tcPr>
            <w:tcW w:w="3403" w:type="dxa"/>
            <w:vAlign w:val="bottom"/>
          </w:tcPr>
          <w:p w14:paraId="529590A9" w14:textId="77777777" w:rsidR="008E64A7" w:rsidRPr="00DD34FF" w:rsidRDefault="008E64A7" w:rsidP="0050569A"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Pakiranje</w:t>
            </w:r>
          </w:p>
        </w:tc>
        <w:tc>
          <w:tcPr>
            <w:tcW w:w="7087" w:type="dxa"/>
            <w:vAlign w:val="bottom"/>
          </w:tcPr>
          <w:p w14:paraId="4EDB7FDB" w14:textId="230B8ABF" w:rsidR="008E64A7" w:rsidRPr="0050569A" w:rsidRDefault="008E64A7" w:rsidP="0050569A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750E10" w14:paraId="1E6622AD" w14:textId="77777777" w:rsidTr="001F0434">
        <w:trPr>
          <w:trHeight w:val="567"/>
        </w:trPr>
        <w:tc>
          <w:tcPr>
            <w:tcW w:w="3403" w:type="dxa"/>
            <w:vAlign w:val="bottom"/>
          </w:tcPr>
          <w:p w14:paraId="7B03A727" w14:textId="77777777" w:rsidR="008E64A7" w:rsidRPr="00750E10" w:rsidRDefault="008E64A7" w:rsidP="006D1FEC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Nacionalna šifra zdravila</w:t>
            </w:r>
          </w:p>
        </w:tc>
        <w:tc>
          <w:tcPr>
            <w:tcW w:w="7087" w:type="dxa"/>
            <w:vAlign w:val="bottom"/>
          </w:tcPr>
          <w:p w14:paraId="563084DE" w14:textId="46A85ECD" w:rsidR="008E64A7" w:rsidRPr="0050569A" w:rsidRDefault="008E64A7" w:rsidP="0050569A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750E10" w14:paraId="0E07EBD8" w14:textId="77777777" w:rsidTr="001F0434">
        <w:trPr>
          <w:trHeight w:val="567"/>
        </w:trPr>
        <w:tc>
          <w:tcPr>
            <w:tcW w:w="3403" w:type="dxa"/>
            <w:vAlign w:val="bottom"/>
          </w:tcPr>
          <w:p w14:paraId="4F4CFB26" w14:textId="7ACE632D" w:rsidR="008E64A7" w:rsidRPr="00750E10" w:rsidRDefault="008E64A7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Številka DzP in veljavnost</w:t>
            </w:r>
          </w:p>
        </w:tc>
        <w:tc>
          <w:tcPr>
            <w:tcW w:w="7087" w:type="dxa"/>
            <w:vAlign w:val="bottom"/>
          </w:tcPr>
          <w:p w14:paraId="574BB267" w14:textId="0CF93E0C" w:rsidR="008E64A7" w:rsidRPr="0050569A" w:rsidRDefault="008E64A7" w:rsidP="0050569A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0C1026" w:rsidRPr="00750E10" w14:paraId="6287027E" w14:textId="77777777" w:rsidTr="001F0434">
        <w:trPr>
          <w:trHeight w:val="567"/>
        </w:trPr>
        <w:tc>
          <w:tcPr>
            <w:tcW w:w="3403" w:type="dxa"/>
            <w:vAlign w:val="bottom"/>
          </w:tcPr>
          <w:p w14:paraId="2D8AF0CF" w14:textId="331CF16F" w:rsidR="000C1026" w:rsidRPr="00750E10" w:rsidRDefault="000C1026" w:rsidP="000C1026">
            <w:pPr>
              <w:spacing w:before="120"/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Številka mednarodnega postopka pridobitve/vzdrževanja DzP ter navedba vključene/-ih države/držav, v jeziku katere/-ih se predlaga tuja ovojnina in navodilo za uporabo</w:t>
            </w:r>
          </w:p>
        </w:tc>
        <w:tc>
          <w:tcPr>
            <w:tcW w:w="7087" w:type="dxa"/>
            <w:vAlign w:val="bottom"/>
          </w:tcPr>
          <w:p w14:paraId="46451016" w14:textId="707BB7BC" w:rsidR="000C1026" w:rsidRPr="0050569A" w:rsidRDefault="000C1026" w:rsidP="0050569A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750E10" w14:paraId="234387D1" w14:textId="77777777" w:rsidTr="001F0434">
        <w:trPr>
          <w:trHeight w:val="567"/>
        </w:trPr>
        <w:tc>
          <w:tcPr>
            <w:tcW w:w="3403" w:type="dxa"/>
            <w:shd w:val="clear" w:color="auto" w:fill="FFFFFF" w:themeFill="background1"/>
            <w:vAlign w:val="bottom"/>
          </w:tcPr>
          <w:p w14:paraId="60EF6973" w14:textId="77777777" w:rsidR="008E64A7" w:rsidRPr="00750E10" w:rsidRDefault="008E64A7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Poročilo o porabi zdravila v preteklem letu (številka serij/e in količina)</w:t>
            </w:r>
          </w:p>
        </w:tc>
        <w:tc>
          <w:tcPr>
            <w:tcW w:w="7087" w:type="dxa"/>
            <w:shd w:val="clear" w:color="auto" w:fill="FFFFFF" w:themeFill="background1"/>
            <w:vAlign w:val="bottom"/>
          </w:tcPr>
          <w:p w14:paraId="5BAD5284" w14:textId="21E46098" w:rsidR="008E64A7" w:rsidRPr="0050569A" w:rsidRDefault="008E64A7" w:rsidP="0050569A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750E10" w14:paraId="60831A79" w14:textId="77777777" w:rsidTr="001F0434">
        <w:trPr>
          <w:trHeight w:val="567"/>
        </w:trPr>
        <w:tc>
          <w:tcPr>
            <w:tcW w:w="3403" w:type="dxa"/>
            <w:shd w:val="clear" w:color="auto" w:fill="FFFFFF" w:themeFill="background1"/>
            <w:vAlign w:val="bottom"/>
          </w:tcPr>
          <w:p w14:paraId="70BE2C0C" w14:textId="77777777" w:rsidR="008E64A7" w:rsidRPr="00750E10" w:rsidRDefault="008E64A7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Letni načrt prodaje zdravila za koledarsko leto</w:t>
            </w:r>
          </w:p>
        </w:tc>
        <w:tc>
          <w:tcPr>
            <w:tcW w:w="7087" w:type="dxa"/>
            <w:shd w:val="clear" w:color="auto" w:fill="FFFFFF" w:themeFill="background1"/>
            <w:vAlign w:val="bottom"/>
          </w:tcPr>
          <w:p w14:paraId="4AACC15E" w14:textId="5C3ED956" w:rsidR="008E64A7" w:rsidRPr="0050569A" w:rsidRDefault="008E64A7" w:rsidP="0050569A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750E10" w14:paraId="7D118909" w14:textId="77777777" w:rsidTr="001F0434">
        <w:trPr>
          <w:trHeight w:val="567"/>
        </w:trPr>
        <w:tc>
          <w:tcPr>
            <w:tcW w:w="3403" w:type="dxa"/>
            <w:shd w:val="clear" w:color="auto" w:fill="FFFFFF" w:themeFill="background1"/>
            <w:vAlign w:val="bottom"/>
          </w:tcPr>
          <w:p w14:paraId="209B804E" w14:textId="77777777" w:rsidR="008E64A7" w:rsidRPr="00750E10" w:rsidRDefault="008E64A7" w:rsidP="00711771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Jezik tuje ovojnine in navodila za uporabo, priloženega zdravilu</w:t>
            </w:r>
          </w:p>
        </w:tc>
        <w:tc>
          <w:tcPr>
            <w:tcW w:w="7087" w:type="dxa"/>
            <w:shd w:val="clear" w:color="auto" w:fill="FFFFFF" w:themeFill="background1"/>
            <w:vAlign w:val="bottom"/>
          </w:tcPr>
          <w:p w14:paraId="0895FCD7" w14:textId="04324F9C" w:rsidR="008E64A7" w:rsidRPr="0050569A" w:rsidRDefault="008E64A7" w:rsidP="000D4D5B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750E10" w14:paraId="7937D89F" w14:textId="77777777" w:rsidTr="001F0434">
        <w:trPr>
          <w:trHeight w:val="567"/>
        </w:trPr>
        <w:tc>
          <w:tcPr>
            <w:tcW w:w="3403" w:type="dxa"/>
            <w:shd w:val="clear" w:color="auto" w:fill="FFFFFF" w:themeFill="background1"/>
            <w:vAlign w:val="bottom"/>
          </w:tcPr>
          <w:p w14:paraId="24C322AB" w14:textId="77777777" w:rsidR="008E64A7" w:rsidRPr="00750E10" w:rsidRDefault="008E64A7" w:rsidP="00711771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Ime zdravila na tuji ovojnini in v navodilu za uporabo</w:t>
            </w:r>
          </w:p>
        </w:tc>
        <w:tc>
          <w:tcPr>
            <w:tcW w:w="7087" w:type="dxa"/>
            <w:shd w:val="clear" w:color="auto" w:fill="FFFFFF" w:themeFill="background1"/>
            <w:vAlign w:val="bottom"/>
          </w:tcPr>
          <w:p w14:paraId="6D15D276" w14:textId="21D1CDC0" w:rsidR="008E64A7" w:rsidRPr="0050569A" w:rsidRDefault="008E64A7" w:rsidP="000D4D5B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750E10" w14:paraId="592D34E1" w14:textId="77777777" w:rsidTr="001F0434">
        <w:trPr>
          <w:trHeight w:val="567"/>
        </w:trPr>
        <w:tc>
          <w:tcPr>
            <w:tcW w:w="3403" w:type="dxa"/>
            <w:shd w:val="clear" w:color="auto" w:fill="FFFFFF" w:themeFill="background1"/>
            <w:vAlign w:val="bottom"/>
          </w:tcPr>
          <w:p w14:paraId="6E7E515B" w14:textId="77777777" w:rsidR="008E64A7" w:rsidRPr="00750E10" w:rsidRDefault="008E64A7" w:rsidP="00450EE8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Utemeljitev izpolnjevanja pogojev za izdajo dovoljenja</w:t>
            </w:r>
          </w:p>
        </w:tc>
        <w:tc>
          <w:tcPr>
            <w:tcW w:w="7087" w:type="dxa"/>
            <w:shd w:val="clear" w:color="auto" w:fill="FFFFFF" w:themeFill="background1"/>
            <w:vAlign w:val="bottom"/>
          </w:tcPr>
          <w:p w14:paraId="7F040B2A" w14:textId="77777777" w:rsidR="008E64A7" w:rsidRPr="0050569A" w:rsidRDefault="008E64A7" w:rsidP="008E64A7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750E10" w:rsidRPr="00750E10" w14:paraId="15EA0F67" w14:textId="77777777" w:rsidTr="001F0434">
        <w:trPr>
          <w:trHeight w:val="567"/>
        </w:trPr>
        <w:tc>
          <w:tcPr>
            <w:tcW w:w="3403" w:type="dxa"/>
            <w:shd w:val="clear" w:color="auto" w:fill="FFFFFF" w:themeFill="background1"/>
            <w:vAlign w:val="bottom"/>
          </w:tcPr>
          <w:p w14:paraId="365287DC" w14:textId="001D69BD" w:rsidR="00750E10" w:rsidRPr="00750E10" w:rsidRDefault="00750E10" w:rsidP="000C1026">
            <w:pPr>
              <w:spacing w:before="120"/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Za zdravilo siroto številka izvedbenega sklepa Evropske Komisije o določitvi zdravila za zdravilo siroto</w:t>
            </w:r>
          </w:p>
        </w:tc>
        <w:tc>
          <w:tcPr>
            <w:tcW w:w="7087" w:type="dxa"/>
            <w:shd w:val="clear" w:color="auto" w:fill="FFFFFF" w:themeFill="background1"/>
            <w:vAlign w:val="bottom"/>
          </w:tcPr>
          <w:p w14:paraId="1732E0E3" w14:textId="77777777" w:rsidR="00750E10" w:rsidRPr="00750E10" w:rsidRDefault="00750E10" w:rsidP="008E64A7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  <w:tr w:rsidR="008E64A7" w:rsidRPr="00750E10" w14:paraId="361B4431" w14:textId="77777777" w:rsidTr="001F0434">
        <w:trPr>
          <w:trHeight w:val="567"/>
        </w:trPr>
        <w:tc>
          <w:tcPr>
            <w:tcW w:w="3403" w:type="dxa"/>
            <w:shd w:val="clear" w:color="auto" w:fill="FFFFFF" w:themeFill="background1"/>
            <w:vAlign w:val="bottom"/>
          </w:tcPr>
          <w:p w14:paraId="4F5D98F7" w14:textId="77777777" w:rsidR="008E64A7" w:rsidRPr="00750E10" w:rsidRDefault="008E64A7" w:rsidP="00450EE8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Druge informacije</w:t>
            </w:r>
          </w:p>
        </w:tc>
        <w:tc>
          <w:tcPr>
            <w:tcW w:w="7087" w:type="dxa"/>
            <w:shd w:val="clear" w:color="auto" w:fill="FFFFFF" w:themeFill="background1"/>
            <w:vAlign w:val="bottom"/>
          </w:tcPr>
          <w:p w14:paraId="54C21E8F" w14:textId="77777777" w:rsidR="008E64A7" w:rsidRPr="00750E10" w:rsidRDefault="008E64A7" w:rsidP="008E64A7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</w:p>
        </w:tc>
      </w:tr>
    </w:tbl>
    <w:p w14:paraId="4F13E963" w14:textId="77777777" w:rsidR="005F7E17" w:rsidRDefault="005F7E17" w:rsidP="00637653">
      <w:pPr>
        <w:rPr>
          <w:lang w:val="sl-SI"/>
        </w:rPr>
        <w:sectPr w:rsidR="005F7E17" w:rsidSect="005F7E17">
          <w:type w:val="continuous"/>
          <w:pgSz w:w="11900" w:h="16840"/>
          <w:pgMar w:top="1134" w:right="1410" w:bottom="1418" w:left="1418" w:header="709" w:footer="454" w:gutter="0"/>
          <w:cols w:space="708"/>
          <w:formProt w:val="0"/>
          <w:titlePg/>
          <w:docGrid w:linePitch="360"/>
        </w:sectPr>
      </w:pPr>
    </w:p>
    <w:p w14:paraId="49ED4FC9" w14:textId="77777777" w:rsidR="006902E6" w:rsidRPr="00750E10" w:rsidRDefault="006902E6" w:rsidP="00637653">
      <w:pPr>
        <w:rPr>
          <w:lang w:val="sl-SI"/>
        </w:rPr>
      </w:pPr>
    </w:p>
    <w:tbl>
      <w:tblPr>
        <w:tblStyle w:val="Tabelamre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970F2D" w:rsidRPr="00750E10" w14:paraId="080C81F2" w14:textId="77777777" w:rsidTr="00970F2D">
        <w:trPr>
          <w:trHeight w:val="574"/>
        </w:trPr>
        <w:tc>
          <w:tcPr>
            <w:tcW w:w="10490" w:type="dxa"/>
            <w:shd w:val="clear" w:color="auto" w:fill="E7E6E6" w:themeFill="background2"/>
            <w:vAlign w:val="center"/>
          </w:tcPr>
          <w:p w14:paraId="301A9D2D" w14:textId="77777777" w:rsidR="00970F2D" w:rsidRPr="00750E10" w:rsidRDefault="00970F2D" w:rsidP="00A45B4F">
            <w:pPr>
              <w:pStyle w:val="Odstavekseznama"/>
              <w:numPr>
                <w:ilvl w:val="0"/>
                <w:numId w:val="3"/>
              </w:numPr>
              <w:rPr>
                <w:rFonts w:ascii="Myriad Pro" w:hAnsi="Myriad Pro" w:cs="Arial"/>
                <w:b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t>Prilo</w:t>
            </w:r>
            <w:r w:rsidR="00A45B4F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t>ge</w:t>
            </w:r>
          </w:p>
        </w:tc>
      </w:tr>
      <w:tr w:rsidR="00970F2D" w:rsidRPr="00750E10" w14:paraId="0CDD0F29" w14:textId="77777777" w:rsidTr="001F0434">
        <w:trPr>
          <w:trHeight w:val="454"/>
        </w:trPr>
        <w:tc>
          <w:tcPr>
            <w:tcW w:w="10490" w:type="dxa"/>
          </w:tcPr>
          <w:p w14:paraId="62E1D609" w14:textId="77777777" w:rsidR="00970F2D" w:rsidRPr="00750E10" w:rsidRDefault="00DB15E9" w:rsidP="001F0434">
            <w:pPr>
              <w:ind w:left="313" w:hanging="313"/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sdt>
              <w:sdtPr>
                <w:rPr>
                  <w:rFonts w:ascii="Myriad Pro" w:hAnsi="Myriad Pro" w:cs="Arial"/>
                  <w:color w:val="000000" w:themeColor="text1"/>
                  <w:sz w:val="28"/>
                  <w:szCs w:val="28"/>
                  <w:lang w:val="sl-SI"/>
                </w:rPr>
                <w:id w:val="-662468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9A">
                  <w:rPr>
                    <w:rFonts w:ascii="MS Gothic" w:eastAsia="MS Gothic" w:hAnsi="MS Gothic" w:cs="Arial" w:hint="eastAsia"/>
                    <w:color w:val="000000" w:themeColor="text1"/>
                    <w:sz w:val="28"/>
                    <w:szCs w:val="28"/>
                    <w:lang w:val="sl-SI"/>
                  </w:rPr>
                  <w:t>☐</w:t>
                </w:r>
              </w:sdtContent>
            </w:sdt>
            <w:r w:rsidR="00970F2D"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shd w:val="clear" w:color="auto" w:fill="FFFFFF"/>
                <w:lang w:val="sl-SI"/>
              </w:rPr>
              <w:t xml:space="preserve"> </w:t>
            </w:r>
            <w:r w:rsidR="00970F2D" w:rsidRPr="00750E10">
              <w:rPr>
                <w:rFonts w:ascii="Myriad Pro" w:hAnsi="Myriad Pro" w:cs="Arial"/>
                <w:sz w:val="20"/>
                <w:szCs w:val="20"/>
                <w:shd w:val="clear" w:color="auto" w:fill="FFFFFF"/>
                <w:lang w:val="sl-SI"/>
              </w:rPr>
              <w:t>Pooblastilo o zastopanju</w:t>
            </w:r>
          </w:p>
        </w:tc>
      </w:tr>
      <w:tr w:rsidR="00970F2D" w:rsidRPr="00750E10" w14:paraId="397F6604" w14:textId="77777777" w:rsidTr="001F0434">
        <w:trPr>
          <w:trHeight w:val="454"/>
        </w:trPr>
        <w:tc>
          <w:tcPr>
            <w:tcW w:w="10490" w:type="dxa"/>
          </w:tcPr>
          <w:p w14:paraId="179B3CFD" w14:textId="77777777" w:rsidR="00970F2D" w:rsidRPr="00750E10" w:rsidRDefault="00DB15E9" w:rsidP="009709EA">
            <w:pPr>
              <w:ind w:left="313" w:hanging="313"/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sdt>
              <w:sdtPr>
                <w:rPr>
                  <w:rFonts w:ascii="Myriad Pro" w:hAnsi="Myriad Pro" w:cs="Arial"/>
                  <w:color w:val="000000" w:themeColor="text1"/>
                  <w:sz w:val="28"/>
                  <w:szCs w:val="28"/>
                  <w:lang w:val="sl-SI"/>
                </w:rPr>
                <w:id w:val="1727790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9A">
                  <w:rPr>
                    <w:rFonts w:ascii="MS Gothic" w:eastAsia="MS Gothic" w:hAnsi="MS Gothic" w:cs="Arial" w:hint="eastAsia"/>
                    <w:color w:val="000000" w:themeColor="text1"/>
                    <w:sz w:val="28"/>
                    <w:szCs w:val="28"/>
                    <w:lang w:val="sl-SI"/>
                  </w:rPr>
                  <w:t>☐</w:t>
                </w:r>
              </w:sdtContent>
            </w:sdt>
            <w:r w:rsidR="00970F2D"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</w:t>
            </w:r>
            <w:r w:rsidR="009709E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Navodilo za uporabo v predlaganem tujem jeziku</w:t>
            </w:r>
          </w:p>
        </w:tc>
      </w:tr>
      <w:tr w:rsidR="009709EA" w:rsidRPr="00750E10" w14:paraId="3928C586" w14:textId="77777777" w:rsidTr="001F0434">
        <w:trPr>
          <w:trHeight w:val="454"/>
        </w:trPr>
        <w:tc>
          <w:tcPr>
            <w:tcW w:w="10490" w:type="dxa"/>
          </w:tcPr>
          <w:p w14:paraId="67797274" w14:textId="77777777" w:rsidR="009709EA" w:rsidRPr="00750E10" w:rsidRDefault="00DB15E9" w:rsidP="001F0434">
            <w:pPr>
              <w:ind w:left="313" w:hanging="313"/>
              <w:rPr>
                <w:rFonts w:ascii="Segoe UI Symbol" w:eastAsia="MS Gothic" w:hAnsi="Segoe UI Symbol" w:cs="Segoe UI Symbol"/>
                <w:color w:val="000000" w:themeColor="text1"/>
                <w:sz w:val="20"/>
                <w:szCs w:val="20"/>
                <w:lang w:val="sl-SI"/>
              </w:rPr>
            </w:pPr>
            <w:sdt>
              <w:sdtPr>
                <w:rPr>
                  <w:rFonts w:ascii="Myriad Pro" w:hAnsi="Myriad Pro" w:cs="Arial"/>
                  <w:color w:val="000000" w:themeColor="text1"/>
                  <w:sz w:val="28"/>
                  <w:szCs w:val="28"/>
                  <w:lang w:val="sl-SI"/>
                </w:rPr>
                <w:id w:val="1574624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9A" w:rsidRPr="0050569A">
                  <w:rPr>
                    <w:rFonts w:ascii="MS Gothic" w:eastAsia="MS Gothic" w:hAnsi="MS Gothic" w:cs="Arial" w:hint="eastAsia"/>
                    <w:color w:val="000000" w:themeColor="text1"/>
                    <w:sz w:val="28"/>
                    <w:szCs w:val="28"/>
                    <w:lang w:val="sl-SI"/>
                  </w:rPr>
                  <w:t>☐</w:t>
                </w:r>
              </w:sdtContent>
            </w:sdt>
            <w:r w:rsidR="009709EA"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</w:t>
            </w:r>
            <w:r w:rsidR="009709EA" w:rsidRPr="00750E10">
              <w:rPr>
                <w:rFonts w:ascii="Myriad Pro" w:hAnsi="Myriad Pro"/>
                <w:sz w:val="20"/>
                <w:szCs w:val="20"/>
                <w:lang w:val="sl-SI"/>
              </w:rPr>
              <w:t>Dokazilo Evropske agencije za zdravila (EMA), QRD delovne skupine, da je za zdravilo siroto</w:t>
            </w:r>
            <w:r w:rsidR="00B80599">
              <w:rPr>
                <w:rFonts w:ascii="Myriad Pro" w:hAnsi="Myriad Pro"/>
                <w:sz w:val="20"/>
                <w:szCs w:val="20"/>
                <w:lang w:val="sl-SI"/>
              </w:rPr>
              <w:t>,</w:t>
            </w:r>
            <w:r w:rsidR="009709EA" w:rsidRPr="00750E10">
              <w:rPr>
                <w:rFonts w:ascii="Myriad Pro" w:hAnsi="Myriad Pro"/>
                <w:sz w:val="20"/>
                <w:szCs w:val="20"/>
                <w:lang w:val="sl-SI"/>
              </w:rPr>
              <w:t xml:space="preserve"> </w:t>
            </w:r>
            <w:r w:rsidR="00B80599">
              <w:rPr>
                <w:rFonts w:ascii="Myriad Pro" w:hAnsi="Myriad Pro"/>
                <w:sz w:val="20"/>
                <w:szCs w:val="20"/>
                <w:lang w:val="sl-SI"/>
              </w:rPr>
              <w:t xml:space="preserve">za trg Republike Slovenije, </w:t>
            </w:r>
            <w:r w:rsidR="009709EA" w:rsidRPr="00750E10">
              <w:rPr>
                <w:rFonts w:ascii="Myriad Pro" w:hAnsi="Myriad Pro"/>
                <w:sz w:val="20"/>
                <w:szCs w:val="20"/>
                <w:lang w:val="sl-SI"/>
              </w:rPr>
              <w:t>odobrena uporaba ovojnine v tujem jeziku</w:t>
            </w:r>
          </w:p>
        </w:tc>
      </w:tr>
      <w:tr w:rsidR="0099492E" w:rsidRPr="00750E10" w14:paraId="505A51EB" w14:textId="77777777" w:rsidTr="001F0434">
        <w:trPr>
          <w:trHeight w:val="454"/>
        </w:trPr>
        <w:tc>
          <w:tcPr>
            <w:tcW w:w="10490" w:type="dxa"/>
          </w:tcPr>
          <w:p w14:paraId="6C2E8968" w14:textId="7C8A3AF6" w:rsidR="0099492E" w:rsidRPr="002362FA" w:rsidRDefault="00DB15E9" w:rsidP="008C3FC6">
            <w:pPr>
              <w:rPr>
                <w:rFonts w:ascii="Segoe UI Symbol" w:eastAsia="MS Gothic" w:hAnsi="Segoe UI Symbol" w:cs="Segoe UI Symbol"/>
                <w:color w:val="000000" w:themeColor="text1"/>
                <w:sz w:val="20"/>
                <w:szCs w:val="20"/>
                <w:lang w:val="sl-SI"/>
              </w:rPr>
            </w:pPr>
            <w:sdt>
              <w:sdtPr>
                <w:rPr>
                  <w:rFonts w:ascii="Myriad Pro" w:hAnsi="Myriad Pro" w:cs="Arial"/>
                  <w:color w:val="000000" w:themeColor="text1"/>
                  <w:sz w:val="28"/>
                  <w:szCs w:val="28"/>
                  <w:lang w:val="sl-SI"/>
                </w:rPr>
                <w:id w:val="1768431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69A">
                  <w:rPr>
                    <w:rFonts w:ascii="MS Gothic" w:eastAsia="MS Gothic" w:hAnsi="MS Gothic" w:cs="Arial" w:hint="eastAsia"/>
                    <w:color w:val="000000" w:themeColor="text1"/>
                    <w:sz w:val="28"/>
                    <w:szCs w:val="28"/>
                    <w:lang w:val="sl-SI"/>
                  </w:rPr>
                  <w:t>☐</w:t>
                </w:r>
              </w:sdtContent>
            </w:sdt>
            <w:r w:rsidR="0099492E" w:rsidRPr="002362FA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</w:t>
            </w:r>
            <w:r w:rsidR="0099492E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Izjava, da zdravilo </w:t>
            </w:r>
            <w:r w:rsidR="008C3FC6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z</w:t>
            </w:r>
            <w:r w:rsidR="0099492E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ovojnin</w:t>
            </w:r>
            <w:r w:rsidR="008C3FC6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o</w:t>
            </w:r>
            <w:r w:rsidR="0099492E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</w:t>
            </w:r>
            <w:r w:rsidR="0099492E" w:rsidRPr="00EE6CC9">
              <w:rPr>
                <w:rFonts w:ascii="Myriad Pro" w:hAnsi="Myriad Pro"/>
                <w:sz w:val="20"/>
                <w:szCs w:val="20"/>
                <w:lang w:val="sl-SI"/>
              </w:rPr>
              <w:t xml:space="preserve">v enem od jezikov </w:t>
            </w:r>
            <w:r w:rsidR="0099492E" w:rsidRPr="00EE6CC9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držav članic Evropske unije ustreza dovoljenju za promet z zdravilom v Republiki Sloveniji, razen </w:t>
            </w:r>
            <w:r w:rsidR="006A51E0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jezika </w:t>
            </w:r>
            <w:r w:rsidR="0099492E" w:rsidRPr="00EE6CC9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označevanja zdravila</w:t>
            </w:r>
          </w:p>
        </w:tc>
      </w:tr>
      <w:tr w:rsidR="006A51E0" w:rsidRPr="00750E10" w14:paraId="5DAFB3BC" w14:textId="77777777" w:rsidTr="001F0434">
        <w:trPr>
          <w:trHeight w:val="454"/>
        </w:trPr>
        <w:tc>
          <w:tcPr>
            <w:tcW w:w="10490" w:type="dxa"/>
          </w:tcPr>
          <w:p w14:paraId="648BAE6F" w14:textId="1BB57C46" w:rsidR="006A51E0" w:rsidRDefault="00DB15E9" w:rsidP="006A51E0">
            <w:pPr>
              <w:rPr>
                <w:rFonts w:ascii="Myriad Pro" w:hAnsi="Myriad Pro" w:cs="Arial"/>
                <w:color w:val="000000" w:themeColor="text1"/>
                <w:sz w:val="28"/>
                <w:szCs w:val="28"/>
                <w:lang w:val="sl-SI"/>
              </w:rPr>
            </w:pPr>
            <w:sdt>
              <w:sdtPr>
                <w:rPr>
                  <w:rFonts w:ascii="Myriad Pro" w:hAnsi="Myriad Pro" w:cs="Arial"/>
                  <w:color w:val="000000" w:themeColor="text1"/>
                  <w:sz w:val="28"/>
                  <w:szCs w:val="28"/>
                  <w:lang w:val="sl-SI"/>
                </w:rPr>
                <w:id w:val="291943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1E0">
                  <w:rPr>
                    <w:rFonts w:ascii="MS Gothic" w:eastAsia="MS Gothic" w:hAnsi="MS Gothic" w:cs="Arial" w:hint="eastAsia"/>
                    <w:color w:val="000000" w:themeColor="text1"/>
                    <w:sz w:val="28"/>
                    <w:szCs w:val="28"/>
                    <w:lang w:val="sl-SI"/>
                  </w:rPr>
                  <w:t>☐</w:t>
                </w:r>
              </w:sdtContent>
            </w:sdt>
            <w:r w:rsidR="006A51E0" w:rsidRPr="00CA5CD7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</w:t>
            </w:r>
            <w:r w:rsidR="006A51E0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Izjava, da</w:t>
            </w:r>
            <w:r w:rsidR="006A51E0" w:rsidRPr="00F8220C">
              <w:rPr>
                <w:rFonts w:ascii="Myriad Pro" w:hAnsi="Myriad Pro"/>
                <w:sz w:val="20"/>
                <w:szCs w:val="20"/>
                <w:shd w:val="clear" w:color="auto" w:fill="FFFFFF"/>
              </w:rPr>
              <w:t xml:space="preserve"> je zdravilo v tuji ovojnini opremljeno z zaščitnimi elementi v skladu z Delegirano uredbo (EU) 2016/161</w:t>
            </w:r>
          </w:p>
        </w:tc>
      </w:tr>
      <w:tr w:rsidR="006A51E0" w:rsidRPr="00750E10" w14:paraId="4632A93B" w14:textId="77777777" w:rsidTr="001F0434">
        <w:trPr>
          <w:trHeight w:val="454"/>
        </w:trPr>
        <w:tc>
          <w:tcPr>
            <w:tcW w:w="10490" w:type="dxa"/>
          </w:tcPr>
          <w:p w14:paraId="5912ED9E" w14:textId="20798DA0" w:rsidR="006A51E0" w:rsidRDefault="00DB15E9" w:rsidP="006A51E0">
            <w:pPr>
              <w:rPr>
                <w:rFonts w:ascii="Myriad Pro" w:hAnsi="Myriad Pro" w:cs="Arial"/>
                <w:color w:val="000000" w:themeColor="text1"/>
                <w:sz w:val="28"/>
                <w:szCs w:val="28"/>
                <w:lang w:val="sl-SI"/>
              </w:rPr>
            </w:pPr>
            <w:sdt>
              <w:sdtPr>
                <w:rPr>
                  <w:rFonts w:ascii="Myriad Pro" w:hAnsi="Myriad Pro" w:cs="Arial"/>
                  <w:color w:val="000000" w:themeColor="text1"/>
                  <w:sz w:val="28"/>
                  <w:szCs w:val="28"/>
                  <w:lang w:val="sl-SI"/>
                </w:rPr>
                <w:id w:val="1882434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1E0">
                  <w:rPr>
                    <w:rFonts w:ascii="MS Gothic" w:eastAsia="MS Gothic" w:hAnsi="MS Gothic" w:cs="Arial" w:hint="eastAsia"/>
                    <w:color w:val="000000" w:themeColor="text1"/>
                    <w:sz w:val="28"/>
                    <w:szCs w:val="28"/>
                    <w:lang w:val="sl-SI"/>
                  </w:rPr>
                  <w:t>☐</w:t>
                </w:r>
              </w:sdtContent>
            </w:sdt>
            <w:r w:rsidR="006A51E0" w:rsidRPr="00CA5CD7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</w:t>
            </w:r>
            <w:r w:rsidR="006A51E0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Izjava, da</w:t>
            </w:r>
            <w:r w:rsidR="006A51E0" w:rsidRPr="00F8220C">
              <w:rPr>
                <w:rFonts w:ascii="Myriad Pro" w:hAnsi="Myriad Pro"/>
                <w:sz w:val="20"/>
                <w:szCs w:val="20"/>
                <w:shd w:val="clear" w:color="auto" w:fill="FFFFFF"/>
              </w:rPr>
              <w:t xml:space="preserve"> bodo podatki edinstvenih oznak naloženi v slovenski sistem arhivov (SiMVS)</w:t>
            </w:r>
          </w:p>
        </w:tc>
      </w:tr>
      <w:tr w:rsidR="006A51E0" w:rsidRPr="00750E10" w14:paraId="436608A6" w14:textId="77777777" w:rsidTr="001F0434">
        <w:trPr>
          <w:trHeight w:val="454"/>
        </w:trPr>
        <w:tc>
          <w:tcPr>
            <w:tcW w:w="10490" w:type="dxa"/>
          </w:tcPr>
          <w:p w14:paraId="765B5D2B" w14:textId="77777777" w:rsidR="006A51E0" w:rsidRDefault="00DB15E9" w:rsidP="006A51E0">
            <w:pPr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</w:pPr>
            <w:sdt>
              <w:sdtPr>
                <w:rPr>
                  <w:rFonts w:ascii="Myriad Pro" w:hAnsi="Myriad Pro" w:cs="Arial"/>
                  <w:color w:val="000000" w:themeColor="text1"/>
                  <w:sz w:val="28"/>
                  <w:szCs w:val="28"/>
                  <w:lang w:val="sl-SI"/>
                </w:rPr>
                <w:id w:val="18533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51E0">
                  <w:rPr>
                    <w:rFonts w:ascii="MS Gothic" w:eastAsia="MS Gothic" w:hAnsi="MS Gothic" w:cs="Arial" w:hint="eastAsia"/>
                    <w:color w:val="000000" w:themeColor="text1"/>
                    <w:sz w:val="28"/>
                    <w:szCs w:val="28"/>
                    <w:lang w:val="sl-SI"/>
                  </w:rPr>
                  <w:t>☐</w:t>
                </w:r>
              </w:sdtContent>
            </w:sdt>
            <w:r w:rsidR="006A51E0" w:rsidRPr="00CA5CD7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</w:t>
            </w:r>
            <w:r w:rsidR="006A51E0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Če zdravilo, za katerega se predlaga označevanje v tujem jeziku, ni pridobilo dovoljenja za promet z zdravilom po mednarodnem postopku: </w:t>
            </w:r>
          </w:p>
          <w:p w14:paraId="14AD9FC6" w14:textId="734B44AD" w:rsidR="006A51E0" w:rsidRPr="003A0A05" w:rsidRDefault="006A51E0" w:rsidP="006A51E0">
            <w:pPr>
              <w:pStyle w:val="Odstavekseznama"/>
              <w:numPr>
                <w:ilvl w:val="0"/>
                <w:numId w:val="7"/>
              </w:numPr>
              <w:rPr>
                <w:rFonts w:ascii="Myriad Pro" w:hAnsi="Myriad Pro" w:cs="Arial"/>
                <w:color w:val="000000" w:themeColor="text1"/>
                <w:sz w:val="28"/>
                <w:szCs w:val="28"/>
                <w:lang w:val="sl-SI"/>
              </w:rPr>
            </w:pPr>
            <w:r w:rsidRPr="007C7A18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izjava, da so ključni podatki </w:t>
            </w:r>
            <w:r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v navodilu za uporabo</w:t>
            </w:r>
            <w:r w:rsidRPr="007C7A18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zdravil</w:t>
            </w:r>
            <w:r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a</w:t>
            </w:r>
            <w:r w:rsidRPr="007C7A18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</w:t>
            </w:r>
            <w:r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v tujem jeziku </w:t>
            </w:r>
            <w:r w:rsidR="007F2CCB" w:rsidRPr="007F2CCB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(kakovostna in količinska sestava, terapevtske indikacije, odmerjanje in način uporabe)</w:t>
            </w:r>
            <w:r w:rsidRPr="007C7A18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identični podatkom </w:t>
            </w:r>
            <w:r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v navodilu za uporabo zdravila</w:t>
            </w:r>
            <w:r w:rsidRPr="007C7A18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 v slovenskem jeziku</w:t>
            </w:r>
          </w:p>
          <w:p w14:paraId="20930651" w14:textId="7611671C" w:rsidR="006A51E0" w:rsidRPr="003A0A05" w:rsidRDefault="006A51E0" w:rsidP="003A0A05">
            <w:pPr>
              <w:pStyle w:val="Odstavekseznama"/>
              <w:numPr>
                <w:ilvl w:val="0"/>
                <w:numId w:val="7"/>
              </w:numPr>
              <w:rPr>
                <w:rFonts w:ascii="Myriad Pro" w:hAnsi="Myriad Pro" w:cs="Arial"/>
                <w:color w:val="000000" w:themeColor="text1"/>
                <w:sz w:val="28"/>
                <w:szCs w:val="28"/>
                <w:lang w:val="sl-SI"/>
              </w:rPr>
            </w:pPr>
            <w:r w:rsidRPr="003A0A05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 xml:space="preserve">primerjava slovenskega in tujega navodila za uporabo v obliki </w:t>
            </w:r>
            <w:r w:rsidRPr="003A0A05">
              <w:rPr>
                <w:rFonts w:ascii="Segoe UI" w:hAnsi="Segoe UI" w:cs="Segoe UI"/>
                <w:sz w:val="20"/>
                <w:szCs w:val="20"/>
                <w:shd w:val="clear" w:color="auto" w:fill="FFFFFF"/>
                <w:lang w:val="sl-SI"/>
              </w:rPr>
              <w:t>»</w:t>
            </w:r>
            <w:r w:rsidRPr="003A0A05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sledi spremembam</w:t>
            </w:r>
            <w:r w:rsidRPr="003A0A05">
              <w:rPr>
                <w:rFonts w:ascii="Segoe UI" w:hAnsi="Segoe UI" w:cs="Segoe UI"/>
                <w:sz w:val="20"/>
                <w:szCs w:val="20"/>
                <w:shd w:val="clear" w:color="auto" w:fill="FFFFFF"/>
                <w:lang w:val="sl-SI"/>
              </w:rPr>
              <w:t>«</w:t>
            </w:r>
            <w:r w:rsidRPr="003A0A05">
              <w:rPr>
                <w:rFonts w:ascii="Myriad Pro" w:hAnsi="Myriad Pro"/>
                <w:sz w:val="20"/>
                <w:szCs w:val="20"/>
                <w:shd w:val="clear" w:color="auto" w:fill="FFFFFF"/>
                <w:lang w:val="sl-SI"/>
              </w:rPr>
              <w:t>, če je mogoče</w:t>
            </w:r>
          </w:p>
        </w:tc>
      </w:tr>
    </w:tbl>
    <w:p w14:paraId="34057705" w14:textId="77777777" w:rsidR="006902E6" w:rsidRPr="00750E10" w:rsidRDefault="006902E6">
      <w:pPr>
        <w:rPr>
          <w:lang w:val="sl-SI"/>
        </w:rPr>
      </w:pPr>
    </w:p>
    <w:tbl>
      <w:tblPr>
        <w:tblStyle w:val="Tabelamre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261"/>
        <w:gridCol w:w="7229"/>
      </w:tblGrid>
      <w:tr w:rsidR="00F125E6" w:rsidRPr="00750E10" w14:paraId="1A34CDC5" w14:textId="77777777" w:rsidTr="00970F2D">
        <w:trPr>
          <w:trHeight w:val="567"/>
        </w:trPr>
        <w:tc>
          <w:tcPr>
            <w:tcW w:w="10490" w:type="dxa"/>
            <w:gridSpan w:val="2"/>
            <w:shd w:val="clear" w:color="auto" w:fill="E7E6E6" w:themeFill="background2"/>
            <w:vAlign w:val="bottom"/>
          </w:tcPr>
          <w:p w14:paraId="50B3BBB4" w14:textId="77777777" w:rsidR="00F125E6" w:rsidRPr="00676237" w:rsidRDefault="00F125E6" w:rsidP="001F0434">
            <w:pPr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</w:pPr>
            <w:r w:rsidRPr="00676237">
              <w:rPr>
                <w:rFonts w:ascii="Myriad Pro" w:hAnsi="Myriad Pro" w:cs="Arial"/>
                <w:b/>
                <w:color w:val="000000" w:themeColor="text1"/>
                <w:sz w:val="22"/>
                <w:szCs w:val="22"/>
                <w:lang w:val="sl-SI"/>
              </w:rPr>
              <w:t>Podpis odgovorne osebe predlagatelja</w:t>
            </w:r>
          </w:p>
        </w:tc>
      </w:tr>
      <w:tr w:rsidR="00F125E6" w:rsidRPr="00750E10" w14:paraId="44074F5C" w14:textId="77777777" w:rsidTr="001F0434">
        <w:trPr>
          <w:trHeight w:val="567"/>
        </w:trPr>
        <w:tc>
          <w:tcPr>
            <w:tcW w:w="10490" w:type="dxa"/>
            <w:gridSpan w:val="2"/>
            <w:vAlign w:val="bottom"/>
          </w:tcPr>
          <w:p w14:paraId="76C6CF30" w14:textId="7112D5B1" w:rsidR="00F125E6" w:rsidRPr="00750E10" w:rsidRDefault="00B177A9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>
              <w:rPr>
                <w:rFonts w:ascii="Myriad Pro" w:hAnsi="Myriad Pro"/>
                <w:sz w:val="20"/>
                <w:szCs w:val="20"/>
              </w:rPr>
              <w:t>P</w:t>
            </w:r>
            <w:r w:rsidRPr="00E667F5">
              <w:rPr>
                <w:rFonts w:ascii="Myriad Pro" w:hAnsi="Myriad Pro"/>
                <w:sz w:val="20"/>
                <w:szCs w:val="20"/>
              </w:rPr>
              <w:t>odpis</w:t>
            </w:r>
            <w:r>
              <w:rPr>
                <w:rFonts w:ascii="Myriad Pro" w:hAnsi="Myriad Pro"/>
                <w:sz w:val="20"/>
                <w:szCs w:val="20"/>
              </w:rPr>
              <w:t xml:space="preserve"> oziroma </w:t>
            </w:r>
            <w:r w:rsidRPr="002D5C79">
              <w:rPr>
                <w:rFonts w:ascii="Myriad Pro" w:hAnsi="Myriad Pro"/>
                <w:sz w:val="20"/>
                <w:szCs w:val="20"/>
              </w:rPr>
              <w:t>kvalificirani elektronski podpis</w:t>
            </w:r>
            <w:r>
              <w:rPr>
                <w:rFonts w:ascii="Myriad Pro" w:hAnsi="Myriad Pro"/>
                <w:sz w:val="20"/>
                <w:szCs w:val="20"/>
              </w:rPr>
              <w:t>:</w:t>
            </w:r>
          </w:p>
        </w:tc>
      </w:tr>
      <w:tr w:rsidR="00521EC6" w:rsidRPr="00750E10" w14:paraId="59BBC31B" w14:textId="77777777" w:rsidTr="00615B2E">
        <w:trPr>
          <w:trHeight w:val="567"/>
        </w:trPr>
        <w:tc>
          <w:tcPr>
            <w:tcW w:w="3261" w:type="dxa"/>
            <w:vAlign w:val="bottom"/>
          </w:tcPr>
          <w:p w14:paraId="677C5E0D" w14:textId="77777777" w:rsidR="00521EC6" w:rsidRPr="00750E10" w:rsidRDefault="00521EC6" w:rsidP="00521EC6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Ime in priimek odgovorne osebe</w:t>
            </w:r>
          </w:p>
        </w:tc>
        <w:tc>
          <w:tcPr>
            <w:tcW w:w="7229" w:type="dxa"/>
            <w:vAlign w:val="bottom"/>
          </w:tcPr>
          <w:p w14:paraId="29310C90" w14:textId="77777777" w:rsidR="00521EC6" w:rsidRPr="00750E10" w:rsidRDefault="00521EC6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</w:tr>
      <w:tr w:rsidR="00103AB6" w:rsidRPr="00750E10" w14:paraId="024AF4DB" w14:textId="77777777" w:rsidTr="00297E7F">
        <w:trPr>
          <w:trHeight w:val="567"/>
        </w:trPr>
        <w:tc>
          <w:tcPr>
            <w:tcW w:w="3261" w:type="dxa"/>
            <w:vAlign w:val="bottom"/>
          </w:tcPr>
          <w:p w14:paraId="1338D800" w14:textId="77777777" w:rsidR="00103AB6" w:rsidRPr="00750E10" w:rsidRDefault="00103AB6" w:rsidP="000A4245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Kraj:</w:t>
            </w:r>
            <w: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begin">
                <w:ffData>
                  <w:name w:val="Besedilo1"/>
                  <w:enabled/>
                  <w:calcOnExit w:val="0"/>
                  <w:textInput/>
                </w:ffData>
              </w:fldChar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instrText xml:space="preserve"> FORMTEXT </w:instrTex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separate"/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> </w:t>
            </w: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fldChar w:fldCharType="end"/>
            </w:r>
          </w:p>
        </w:tc>
        <w:tc>
          <w:tcPr>
            <w:tcW w:w="7229" w:type="dxa"/>
            <w:vAlign w:val="bottom"/>
          </w:tcPr>
          <w:p w14:paraId="08E6334E" w14:textId="51AD6370" w:rsidR="00103AB6" w:rsidRPr="00750E10" w:rsidRDefault="00103AB6" w:rsidP="001F0434">
            <w:pPr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</w:pPr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Datum: </w:t>
            </w:r>
            <w:sdt>
              <w:sdtPr>
                <w:rPr>
                  <w:rFonts w:ascii="Myriad Pro" w:hAnsi="Myriad Pro" w:cs="Arial"/>
                  <w:sz w:val="20"/>
                  <w:szCs w:val="20"/>
                  <w:lang w:val="sl-SI"/>
                </w:rPr>
                <w:id w:val="33155743"/>
                <w:date>
                  <w:dateFormat w:val="d. M. yyyy"/>
                  <w:lid w:val="sl-SI"/>
                  <w:storeMappedDataAs w:val="dateTime"/>
                  <w:calendar w:val="gregorian"/>
                </w:date>
              </w:sdtPr>
              <w:sdtEndPr/>
              <w:sdtContent>
                <w:r w:rsidRPr="00750E10">
                  <w:rPr>
                    <w:rFonts w:ascii="Myriad Pro" w:hAnsi="Myriad Pro" w:cs="Arial"/>
                    <w:sz w:val="20"/>
                    <w:szCs w:val="20"/>
                    <w:lang w:val="sl-SI"/>
                  </w:rPr>
                  <w:t>&lt;izberite datum&gt;</w:t>
                </w:r>
              </w:sdtContent>
            </w:sdt>
            <w:r w:rsidRPr="00750E10">
              <w:rPr>
                <w:rFonts w:ascii="Myriad Pro" w:hAnsi="Myriad Pro" w:cs="Arial"/>
                <w:color w:val="000000" w:themeColor="text1"/>
                <w:sz w:val="20"/>
                <w:szCs w:val="20"/>
                <w:lang w:val="sl-SI"/>
              </w:rPr>
              <w:t xml:space="preserve">  </w:t>
            </w:r>
          </w:p>
        </w:tc>
      </w:tr>
    </w:tbl>
    <w:p w14:paraId="10A02DE8" w14:textId="77777777" w:rsidR="00E73FC3" w:rsidRPr="00750E10" w:rsidRDefault="00E73FC3" w:rsidP="00637653">
      <w:pPr>
        <w:rPr>
          <w:lang w:val="sl-SI"/>
        </w:rPr>
      </w:pPr>
    </w:p>
    <w:sectPr w:rsidR="00E73FC3" w:rsidRPr="00750E10" w:rsidSect="005F7E17">
      <w:type w:val="continuous"/>
      <w:pgSz w:w="11900" w:h="16840"/>
      <w:pgMar w:top="1134" w:right="1410" w:bottom="1418" w:left="1418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EF553" w14:textId="77777777" w:rsidR="00DB15E9" w:rsidRDefault="00DB15E9" w:rsidP="00CA05EB">
      <w:r>
        <w:separator/>
      </w:r>
    </w:p>
  </w:endnote>
  <w:endnote w:type="continuationSeparator" w:id="0">
    <w:p w14:paraId="730F330F" w14:textId="77777777" w:rsidR="00DB15E9" w:rsidRDefault="00DB15E9" w:rsidP="00CA0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544EF" w14:textId="39078ABD" w:rsidR="00F90003" w:rsidRPr="001A477E" w:rsidRDefault="002362FA" w:rsidP="007E3A1A">
    <w:pPr>
      <w:rPr>
        <w:rFonts w:ascii="Myriad Pro" w:hAnsi="Myriad Pro"/>
        <w:color w:val="3B3C42"/>
        <w:sz w:val="13"/>
        <w:szCs w:val="13"/>
        <w:lang w:val="sl-SI"/>
        <w14:textFill>
          <w14:solidFill>
            <w14:srgbClr w14:val="3B3C42">
              <w14:lumMod w14:val="75000"/>
              <w14:lumOff w14:val="25000"/>
            </w14:srgbClr>
          </w14:solidFill>
        </w14:textFill>
      </w:rPr>
    </w:pPr>
    <w:r>
      <w:rPr>
        <w:rFonts w:ascii="Times New Roman" w:hAnsi="Times New Roman" w:cs="Times New Roman"/>
        <w:noProof/>
        <w:lang w:val="sl-SI" w:eastAsia="sl-SI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A5A5BD2" wp14:editId="478133B9">
              <wp:simplePos x="0" y="0"/>
              <wp:positionH relativeFrom="column">
                <wp:posOffset>4007646</wp:posOffset>
              </wp:positionH>
              <wp:positionV relativeFrom="paragraph">
                <wp:posOffset>-59822</wp:posOffset>
              </wp:positionV>
              <wp:extent cx="1836000" cy="298800"/>
              <wp:effectExtent l="0" t="0" r="0" b="6350"/>
              <wp:wrapNone/>
              <wp:docPr id="4" name="Polje z besedilo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6000" cy="2988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F1D2A2E" w14:textId="77777777" w:rsidR="00DD67FD" w:rsidRPr="00D9136D" w:rsidRDefault="00D9136D" w:rsidP="00D9136D">
                          <w:pPr>
                            <w:jc w:val="right"/>
                            <w:rPr>
                              <w:rFonts w:ascii="Myriad Pro" w:hAnsi="Myriad Pro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Myriad Pro" w:hAnsi="Myriad Pro"/>
                              <w:sz w:val="16"/>
                              <w:szCs w:val="16"/>
                              <w:lang w:val="sl-SI"/>
                            </w:rPr>
                            <w:t>Stran</w:t>
                          </w:r>
                          <w:r w:rsidR="00DD67FD">
                            <w:rPr>
                              <w:rFonts w:ascii="Myriad Pro" w:hAnsi="Myriad Pro"/>
                              <w:sz w:val="16"/>
                              <w:szCs w:val="16"/>
                              <w:lang w:val="sl-SI"/>
                            </w:rPr>
                            <w:t xml:space="preserve"> </w: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begin"/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instrText>PAGE  \* Arabic  \* MERGEFORMAT</w:instrTex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separate"/>
                          </w:r>
                          <w:r w:rsidR="00B37574">
                            <w:rPr>
                              <w:rFonts w:ascii="Myriad Pro" w:hAnsi="Myriad Pro"/>
                              <w:bCs/>
                              <w:noProof/>
                              <w:sz w:val="16"/>
                              <w:szCs w:val="16"/>
                              <w:lang w:val="sl-SI"/>
                            </w:rPr>
                            <w:t>2</w: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end"/>
                          </w:r>
                          <w:r w:rsidR="00DD67FD">
                            <w:rPr>
                              <w:rFonts w:ascii="Myriad Pro" w:hAnsi="Myriad Pro"/>
                              <w:sz w:val="16"/>
                              <w:szCs w:val="16"/>
                              <w:lang w:val="sl-SI"/>
                            </w:rPr>
                            <w:t xml:space="preserve"> </w:t>
                          </w:r>
                          <w:r>
                            <w:rPr>
                              <w:rFonts w:ascii="Myriad Pro" w:hAnsi="Myriad Pro"/>
                              <w:sz w:val="16"/>
                              <w:szCs w:val="16"/>
                              <w:lang w:val="en-GB"/>
                            </w:rPr>
                            <w:t>od</w:t>
                          </w:r>
                          <w:r w:rsidR="00DD67FD">
                            <w:rPr>
                              <w:rFonts w:ascii="Myriad Pro" w:hAnsi="Myriad Pro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begin"/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instrText>NUMPAGES  \* Arabic  \* MERGEFORMAT</w:instrTex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separate"/>
                          </w:r>
                          <w:r w:rsidR="00B37574">
                            <w:rPr>
                              <w:rFonts w:ascii="Myriad Pro" w:hAnsi="Myriad Pro"/>
                              <w:bCs/>
                              <w:noProof/>
                              <w:sz w:val="16"/>
                              <w:szCs w:val="16"/>
                              <w:lang w:val="sl-SI"/>
                            </w:rPr>
                            <w:t>2</w: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5A5BD2" id="_x0000_t202" coordsize="21600,21600" o:spt="202" path="m,l,21600r21600,l21600,xe">
              <v:stroke joinstyle="miter"/>
              <v:path gradientshapeok="t" o:connecttype="rect"/>
            </v:shapetype>
            <v:shape id="Polje z besedilom 4" o:spid="_x0000_s1026" type="#_x0000_t202" style="position:absolute;margin-left:315.55pt;margin-top:-4.7pt;width:144.55pt;height:23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" fillcolor="window" stroked="f" strokeweight=".5pt">
              <v:textbox>
                <w:txbxContent>
                  <w:p w14:paraId="0F1D2A2E" w14:textId="77777777" w:rsidR="00DD67FD" w:rsidRPr="00D9136D" w:rsidRDefault="00D9136D" w:rsidP="00D9136D">
                    <w:pPr>
                      <w:jc w:val="right"/>
                      <w:rPr>
                        <w:rFonts w:ascii="Myriad Pro" w:hAnsi="Myriad Pro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Myriad Pro" w:hAnsi="Myriad Pro"/>
                        <w:sz w:val="16"/>
                        <w:szCs w:val="16"/>
                        <w:lang w:val="sl-SI"/>
                      </w:rPr>
                      <w:t>Stran</w:t>
                    </w:r>
                    <w:r w:rsidR="00DD67FD">
                      <w:rPr>
                        <w:rFonts w:ascii="Myriad Pro" w:hAnsi="Myriad Pro"/>
                        <w:sz w:val="16"/>
                        <w:szCs w:val="16"/>
                        <w:lang w:val="sl-SI"/>
                      </w:rPr>
                      <w:t xml:space="preserve"> </w: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begin"/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instrText>PAGE  \* Arabic  \* MERGEFORMAT</w:instrTex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separate"/>
                    </w:r>
                    <w:r w:rsidR="00B37574">
                      <w:rPr>
                        <w:rFonts w:ascii="Myriad Pro" w:hAnsi="Myriad Pro"/>
                        <w:bCs/>
                        <w:noProof/>
                        <w:sz w:val="16"/>
                        <w:szCs w:val="16"/>
                        <w:lang w:val="sl-SI"/>
                      </w:rPr>
                      <w:t>2</w: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end"/>
                    </w:r>
                    <w:r w:rsidR="00DD67FD">
                      <w:rPr>
                        <w:rFonts w:ascii="Myriad Pro" w:hAnsi="Myriad Pro"/>
                        <w:sz w:val="16"/>
                        <w:szCs w:val="16"/>
                        <w:lang w:val="sl-SI"/>
                      </w:rPr>
                      <w:t xml:space="preserve"> </w:t>
                    </w:r>
                    <w:r>
                      <w:rPr>
                        <w:rFonts w:ascii="Myriad Pro" w:hAnsi="Myriad Pro"/>
                        <w:sz w:val="16"/>
                        <w:szCs w:val="16"/>
                        <w:lang w:val="en-GB"/>
                      </w:rPr>
                      <w:t>od</w:t>
                    </w:r>
                    <w:r w:rsidR="00DD67FD">
                      <w:rPr>
                        <w:rFonts w:ascii="Myriad Pro" w:hAnsi="Myriad Pro"/>
                        <w:sz w:val="16"/>
                        <w:szCs w:val="16"/>
                        <w:lang w:val="en-GB"/>
                      </w:rPr>
                      <w:t xml:space="preserve"> </w: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begin"/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instrText>NUMPAGES  \* Arabic  \* MERGEFORMAT</w:instrTex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separate"/>
                    </w:r>
                    <w:r w:rsidR="00B37574">
                      <w:rPr>
                        <w:rFonts w:ascii="Myriad Pro" w:hAnsi="Myriad Pro"/>
                        <w:bCs/>
                        <w:noProof/>
                        <w:sz w:val="16"/>
                        <w:szCs w:val="16"/>
                        <w:lang w:val="sl-SI"/>
                      </w:rPr>
                      <w:t>2</w: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7E3A1A">
      <w:rPr>
        <w:rFonts w:ascii="Myriad Pro" w:hAnsi="Myriad Pro"/>
        <w:sz w:val="16"/>
        <w:szCs w:val="16"/>
      </w:rPr>
      <w:t>Obr. 56</w:t>
    </w:r>
    <w:r w:rsidR="00750E10">
      <w:rPr>
        <w:rFonts w:ascii="Myriad Pro" w:hAnsi="Myriad Pro"/>
        <w:sz w:val="16"/>
        <w:szCs w:val="16"/>
      </w:rPr>
      <w:t>1</w:t>
    </w:r>
    <w:r w:rsidR="007E3A1A">
      <w:rPr>
        <w:rFonts w:ascii="Myriad Pro" w:hAnsi="Myriad Pro"/>
        <w:sz w:val="16"/>
        <w:szCs w:val="16"/>
      </w:rPr>
      <w:t>-0</w:t>
    </w:r>
    <w:r w:rsidR="003A0A05">
      <w:rPr>
        <w:rFonts w:ascii="Myriad Pro" w:hAnsi="Myriad Pro"/>
        <w:sz w:val="16"/>
        <w:szCs w:val="16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3D0F8" w14:textId="6AC8C38B" w:rsidR="00F90003" w:rsidRPr="001A477E" w:rsidRDefault="002362FA" w:rsidP="007E3A1A">
    <w:pPr>
      <w:rPr>
        <w:rFonts w:ascii="Myriad Pro" w:hAnsi="Myriad Pro"/>
        <w:color w:val="3B3C42"/>
        <w:sz w:val="13"/>
        <w:szCs w:val="13"/>
        <w:lang w:val="sl-SI"/>
        <w14:textFill>
          <w14:solidFill>
            <w14:srgbClr w14:val="3B3C42">
              <w14:lumMod w14:val="75000"/>
              <w14:lumOff w14:val="25000"/>
            </w14:srgbClr>
          </w14:solidFill>
        </w14:textFill>
      </w:rPr>
    </w:pPr>
    <w:r>
      <w:rPr>
        <w:rFonts w:ascii="Times New Roman" w:hAnsi="Times New Roman" w:cs="Times New Roman"/>
        <w:noProof/>
        <w:lang w:val="sl-SI" w:eastAsia="sl-SI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EEAFCB6" wp14:editId="27EDB8B2">
              <wp:simplePos x="0" y="0"/>
              <wp:positionH relativeFrom="column">
                <wp:posOffset>4061934</wp:posOffset>
              </wp:positionH>
              <wp:positionV relativeFrom="paragraph">
                <wp:posOffset>-72911</wp:posOffset>
              </wp:positionV>
              <wp:extent cx="1836000" cy="298800"/>
              <wp:effectExtent l="0" t="0" r="0" b="6350"/>
              <wp:wrapNone/>
              <wp:docPr id="2" name="Polje z besedilo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36000" cy="2988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63B7BBD" w14:textId="77777777" w:rsidR="00DD67FD" w:rsidRDefault="00A848B4" w:rsidP="00DD67FD">
                          <w:pPr>
                            <w:jc w:val="right"/>
                            <w:rPr>
                              <w:rFonts w:ascii="Myriad Pro" w:hAnsi="Myriad Pro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yriad Pro" w:hAnsi="Myriad Pro"/>
                              <w:sz w:val="16"/>
                              <w:szCs w:val="16"/>
                              <w:lang w:val="sl-SI"/>
                            </w:rPr>
                            <w:t>Stran</w:t>
                          </w:r>
                          <w:r w:rsidR="00DD67FD">
                            <w:rPr>
                              <w:rFonts w:ascii="Myriad Pro" w:hAnsi="Myriad Pro"/>
                              <w:sz w:val="16"/>
                              <w:szCs w:val="16"/>
                              <w:lang w:val="sl-SI"/>
                            </w:rPr>
                            <w:t xml:space="preserve"> </w: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begin"/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instrText>PAGE  \* Arabic  \* MERGEFORMAT</w:instrTex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separate"/>
                          </w:r>
                          <w:r w:rsidR="00B37574">
                            <w:rPr>
                              <w:rFonts w:ascii="Myriad Pro" w:hAnsi="Myriad Pro"/>
                              <w:bCs/>
                              <w:noProof/>
                              <w:sz w:val="16"/>
                              <w:szCs w:val="16"/>
                              <w:lang w:val="sl-SI"/>
                            </w:rPr>
                            <w:t>1</w: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end"/>
                          </w:r>
                          <w:r w:rsidR="00DD67FD">
                            <w:rPr>
                              <w:rFonts w:ascii="Myriad Pro" w:hAnsi="Myriad Pro"/>
                              <w:sz w:val="16"/>
                              <w:szCs w:val="16"/>
                              <w:lang w:val="sl-SI"/>
                            </w:rPr>
                            <w:t xml:space="preserve"> </w:t>
                          </w:r>
                          <w:r>
                            <w:rPr>
                              <w:rFonts w:ascii="Myriad Pro" w:hAnsi="Myriad Pro"/>
                              <w:sz w:val="16"/>
                              <w:szCs w:val="16"/>
                              <w:lang w:val="en-GB"/>
                            </w:rPr>
                            <w:t>od</w:t>
                          </w:r>
                          <w:r w:rsidR="00DD67FD">
                            <w:rPr>
                              <w:rFonts w:ascii="Myriad Pro" w:hAnsi="Myriad Pro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begin"/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instrText>NUMPAGES  \* Arabic  \* MERGEFORMAT</w:instrTex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separate"/>
                          </w:r>
                          <w:r w:rsidR="00B37574">
                            <w:rPr>
                              <w:rFonts w:ascii="Myriad Pro" w:hAnsi="Myriad Pro"/>
                              <w:bCs/>
                              <w:noProof/>
                              <w:sz w:val="16"/>
                              <w:szCs w:val="16"/>
                              <w:lang w:val="sl-SI"/>
                            </w:rPr>
                            <w:t>2</w:t>
                          </w:r>
                          <w:r w:rsidR="00DD67FD">
                            <w:rPr>
                              <w:rFonts w:ascii="Myriad Pro" w:hAnsi="Myriad Pro"/>
                              <w:bCs/>
                              <w:sz w:val="16"/>
                              <w:szCs w:val="16"/>
                              <w:lang w:val="sl-SI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EAFCB6" id="_x0000_t202" coordsize="21600,21600" o:spt="202" path="m,l,21600r21600,l21600,xe">
              <v:stroke joinstyle="miter"/>
              <v:path gradientshapeok="t" o:connecttype="rect"/>
            </v:shapetype>
            <v:shape id="Polje z besedilom 2" o:spid="_x0000_s1028" type="#_x0000_t202" style="position:absolute;margin-left:319.85pt;margin-top:-5.75pt;width:144.55pt;height:23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" fillcolor="window" stroked="f" strokeweight=".5pt">
              <v:textbox>
                <w:txbxContent>
                  <w:p w14:paraId="263B7BBD" w14:textId="77777777" w:rsidR="00DD67FD" w:rsidRDefault="00A848B4" w:rsidP="00DD67FD">
                    <w:pPr>
                      <w:jc w:val="right"/>
                      <w:rPr>
                        <w:rFonts w:ascii="Myriad Pro" w:hAnsi="Myriad Pro"/>
                        <w:sz w:val="16"/>
                        <w:szCs w:val="16"/>
                      </w:rPr>
                    </w:pPr>
                    <w:r>
                      <w:rPr>
                        <w:rFonts w:ascii="Myriad Pro" w:hAnsi="Myriad Pro"/>
                        <w:sz w:val="16"/>
                        <w:szCs w:val="16"/>
                        <w:lang w:val="sl-SI"/>
                      </w:rPr>
                      <w:t>Stran</w:t>
                    </w:r>
                    <w:r w:rsidR="00DD67FD">
                      <w:rPr>
                        <w:rFonts w:ascii="Myriad Pro" w:hAnsi="Myriad Pro"/>
                        <w:sz w:val="16"/>
                        <w:szCs w:val="16"/>
                        <w:lang w:val="sl-SI"/>
                      </w:rPr>
                      <w:t xml:space="preserve"> </w: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begin"/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instrText>PAGE  \* Arabic  \* MERGEFORMAT</w:instrTex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separate"/>
                    </w:r>
                    <w:r w:rsidR="00B37574">
                      <w:rPr>
                        <w:rFonts w:ascii="Myriad Pro" w:hAnsi="Myriad Pro"/>
                        <w:bCs/>
                        <w:noProof/>
                        <w:sz w:val="16"/>
                        <w:szCs w:val="16"/>
                        <w:lang w:val="sl-SI"/>
                      </w:rPr>
                      <w:t>1</w: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end"/>
                    </w:r>
                    <w:r w:rsidR="00DD67FD">
                      <w:rPr>
                        <w:rFonts w:ascii="Myriad Pro" w:hAnsi="Myriad Pro"/>
                        <w:sz w:val="16"/>
                        <w:szCs w:val="16"/>
                        <w:lang w:val="sl-SI"/>
                      </w:rPr>
                      <w:t xml:space="preserve"> </w:t>
                    </w:r>
                    <w:r>
                      <w:rPr>
                        <w:rFonts w:ascii="Myriad Pro" w:hAnsi="Myriad Pro"/>
                        <w:sz w:val="16"/>
                        <w:szCs w:val="16"/>
                        <w:lang w:val="en-GB"/>
                      </w:rPr>
                      <w:t>od</w:t>
                    </w:r>
                    <w:r w:rsidR="00DD67FD">
                      <w:rPr>
                        <w:rFonts w:ascii="Myriad Pro" w:hAnsi="Myriad Pro"/>
                        <w:sz w:val="16"/>
                        <w:szCs w:val="16"/>
                        <w:lang w:val="en-GB"/>
                      </w:rPr>
                      <w:t xml:space="preserve"> </w: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begin"/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instrText>NUMPAGES  \* Arabic  \* MERGEFORMAT</w:instrTex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separate"/>
                    </w:r>
                    <w:r w:rsidR="00B37574">
                      <w:rPr>
                        <w:rFonts w:ascii="Myriad Pro" w:hAnsi="Myriad Pro"/>
                        <w:bCs/>
                        <w:noProof/>
                        <w:sz w:val="16"/>
                        <w:szCs w:val="16"/>
                        <w:lang w:val="sl-SI"/>
                      </w:rPr>
                      <w:t>2</w:t>
                    </w:r>
                    <w:r w:rsidR="00DD67FD">
                      <w:rPr>
                        <w:rFonts w:ascii="Myriad Pro" w:hAnsi="Myriad Pro"/>
                        <w:bCs/>
                        <w:sz w:val="16"/>
                        <w:szCs w:val="16"/>
                        <w:lang w:val="sl-SI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7E3A1A">
      <w:rPr>
        <w:rFonts w:ascii="Myriad Pro" w:hAnsi="Myriad Pro"/>
        <w:sz w:val="16"/>
        <w:szCs w:val="16"/>
      </w:rPr>
      <w:t>Obr. 56</w:t>
    </w:r>
    <w:r w:rsidR="00750E10">
      <w:rPr>
        <w:rFonts w:ascii="Myriad Pro" w:hAnsi="Myriad Pro"/>
        <w:sz w:val="16"/>
        <w:szCs w:val="16"/>
      </w:rPr>
      <w:t>1</w:t>
    </w:r>
    <w:r w:rsidR="007E3A1A">
      <w:rPr>
        <w:rFonts w:ascii="Myriad Pro" w:hAnsi="Myriad Pro"/>
        <w:sz w:val="16"/>
        <w:szCs w:val="16"/>
      </w:rPr>
      <w:t>-0</w:t>
    </w:r>
    <w:r w:rsidR="003A0A05">
      <w:rPr>
        <w:rFonts w:ascii="Myriad Pro" w:hAnsi="Myriad Pro"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D45BB" w14:textId="77777777" w:rsidR="00DB15E9" w:rsidRDefault="00DB15E9" w:rsidP="00CA05EB">
      <w:r>
        <w:separator/>
      </w:r>
    </w:p>
  </w:footnote>
  <w:footnote w:type="continuationSeparator" w:id="0">
    <w:p w14:paraId="6579F411" w14:textId="77777777" w:rsidR="00DB15E9" w:rsidRDefault="00DB15E9" w:rsidP="00CA05EB">
      <w:r>
        <w:continuationSeparator/>
      </w:r>
    </w:p>
  </w:footnote>
  <w:footnote w:id="1">
    <w:p w14:paraId="71D21D5C" w14:textId="77777777" w:rsidR="00D504AB" w:rsidRDefault="00D504AB" w:rsidP="006D1FEC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1D4FFE">
        <w:rPr>
          <w:rFonts w:ascii="Myriad Pro" w:hAnsi="Myriad Pro"/>
          <w:sz w:val="16"/>
          <w:szCs w:val="16"/>
        </w:rPr>
        <w:t xml:space="preserve">Predlagatelj je lahko imetnik dovoljenja za promet z zdravilom </w:t>
      </w:r>
      <w:r>
        <w:rPr>
          <w:rFonts w:ascii="Myriad Pro" w:hAnsi="Myriad Pro"/>
          <w:sz w:val="16"/>
          <w:szCs w:val="16"/>
        </w:rPr>
        <w:t>(</w:t>
      </w:r>
      <w:r w:rsidRPr="001D4FFE">
        <w:rPr>
          <w:rFonts w:ascii="Myriad Pro" w:hAnsi="Myriad Pro"/>
          <w:sz w:val="16"/>
          <w:szCs w:val="16"/>
        </w:rPr>
        <w:t>DzP</w:t>
      </w:r>
      <w:r>
        <w:rPr>
          <w:rFonts w:ascii="Myriad Pro" w:hAnsi="Myriad Pro"/>
          <w:sz w:val="16"/>
          <w:szCs w:val="16"/>
        </w:rPr>
        <w:t>)</w:t>
      </w:r>
      <w:r w:rsidRPr="001D4FFE">
        <w:rPr>
          <w:rFonts w:ascii="Myriad Pro" w:hAnsi="Myriad Pro"/>
          <w:sz w:val="16"/>
          <w:szCs w:val="16"/>
        </w:rPr>
        <w:t xml:space="preserve"> ali zakoniti zastopnik ali pooblaščenec, s katerim ima imetnik </w:t>
      </w:r>
      <w:r>
        <w:rPr>
          <w:rFonts w:ascii="Myriad Pro" w:hAnsi="Myriad Pro"/>
          <w:sz w:val="16"/>
          <w:szCs w:val="16"/>
        </w:rPr>
        <w:t xml:space="preserve">DzP </w:t>
      </w:r>
      <w:r w:rsidRPr="001D4FFE">
        <w:rPr>
          <w:rFonts w:ascii="Myriad Pro" w:hAnsi="Myriad Pro"/>
          <w:sz w:val="16"/>
          <w:szCs w:val="16"/>
        </w:rPr>
        <w:t xml:space="preserve">sklenjeno pogodbo </w:t>
      </w:r>
      <w:r w:rsidR="00F97A5F">
        <w:rPr>
          <w:rFonts w:ascii="Myriad Pro" w:hAnsi="Myriad Pro"/>
          <w:sz w:val="16"/>
          <w:szCs w:val="16"/>
        </w:rPr>
        <w:t>oz.</w:t>
      </w:r>
      <w:r w:rsidR="00265B61">
        <w:rPr>
          <w:rFonts w:ascii="Myriad Pro" w:hAnsi="Myriad Pro"/>
          <w:sz w:val="16"/>
          <w:szCs w:val="16"/>
        </w:rPr>
        <w:t xml:space="preserve"> pooblastilo </w:t>
      </w:r>
      <w:r w:rsidR="00265B61" w:rsidRPr="001D4FFE">
        <w:rPr>
          <w:rFonts w:ascii="Myriad Pro" w:hAnsi="Myriad Pro"/>
          <w:sz w:val="16"/>
          <w:szCs w:val="16"/>
        </w:rPr>
        <w:t>o zastopanju</w:t>
      </w:r>
      <w:r w:rsidRPr="001D4FFE">
        <w:rPr>
          <w:rFonts w:ascii="Myriad Pro" w:hAnsi="Myriad Pro"/>
          <w:sz w:val="16"/>
          <w:szCs w:val="16"/>
        </w:rPr>
        <w:t>.</w:t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4526" w14:textId="77777777" w:rsidR="00131971" w:rsidRDefault="00642539" w:rsidP="006F4D52">
    <w:pPr>
      <w:pStyle w:val="Glava"/>
      <w:tabs>
        <w:tab w:val="clear" w:pos="4680"/>
        <w:tab w:val="clear" w:pos="9360"/>
      </w:tabs>
      <w:rPr>
        <w:noProof/>
        <w:lang w:val="sl-SI" w:eastAsia="sl-SI"/>
      </w:rPr>
    </w:pPr>
    <w:r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2AA0F08" wp14:editId="110F830C">
              <wp:simplePos x="0" y="0"/>
              <wp:positionH relativeFrom="column">
                <wp:posOffset>3519170</wp:posOffset>
              </wp:positionH>
              <wp:positionV relativeFrom="paragraph">
                <wp:posOffset>410845</wp:posOffset>
              </wp:positionV>
              <wp:extent cx="2624455" cy="1162685"/>
              <wp:effectExtent l="0" t="0" r="4445" b="0"/>
              <wp:wrapNone/>
              <wp:docPr id="7" name="Polje z besedilom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24455" cy="11626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8FA2EF6" w14:textId="77777777" w:rsidR="00A848B4" w:rsidRPr="00642539" w:rsidRDefault="00A848B4" w:rsidP="00A848B4">
                          <w:pPr>
                            <w:ind w:left="567" w:right="465"/>
                            <w:jc w:val="right"/>
                            <w:rPr>
                              <w:rFonts w:ascii="Myriad Pro" w:hAnsi="Myriad Pro"/>
                              <w:color w:val="3B3C42"/>
                              <w:sz w:val="14"/>
                              <w:szCs w:val="14"/>
                              <w:lang w:val="sl-SI"/>
                            </w:rPr>
                          </w:pPr>
                          <w:r w:rsidRPr="00642539">
                            <w:rPr>
                              <w:rFonts w:ascii="Myriad Pro" w:hAnsi="Myriad Pro"/>
                              <w:b/>
                              <w:color w:val="3B3C42"/>
                              <w:sz w:val="14"/>
                              <w:szCs w:val="14"/>
                              <w:lang w:val="sl-SI"/>
                            </w:rPr>
                            <w:t xml:space="preserve">JAVNA AGENCIJA REPUBLIKE SLOVENIJE ZA ZDRAVILA IN MEDICINSKE PRIPOMOČKE </w:t>
                          </w:r>
                          <w:r w:rsidRPr="00642539">
                            <w:rPr>
                              <w:rFonts w:ascii="Myriad Pro" w:hAnsi="Myriad Pro"/>
                              <w:color w:val="3B3C42"/>
                              <w:sz w:val="14"/>
                              <w:szCs w:val="14"/>
                              <w:lang w:val="sl-SI"/>
                            </w:rPr>
                            <w:t>Slovenčeva ulica 22</w:t>
                          </w:r>
                        </w:p>
                        <w:p w14:paraId="50E85262" w14:textId="77777777" w:rsidR="00A848B4" w:rsidRPr="00642539" w:rsidRDefault="00A848B4" w:rsidP="00A848B4">
                          <w:pPr>
                            <w:ind w:left="709" w:right="465"/>
                            <w:jc w:val="right"/>
                            <w:rPr>
                              <w:rFonts w:ascii="Myriad Pro" w:hAnsi="Myriad Pro"/>
                              <w:color w:val="3B3C42"/>
                              <w:sz w:val="14"/>
                              <w:szCs w:val="14"/>
                              <w:lang w:val="sl-SI"/>
                            </w:rPr>
                          </w:pPr>
                          <w:r w:rsidRPr="00642539">
                            <w:rPr>
                              <w:rFonts w:ascii="Myriad Pro" w:hAnsi="Myriad Pro"/>
                              <w:color w:val="3B3C42"/>
                              <w:sz w:val="14"/>
                              <w:szCs w:val="14"/>
                              <w:lang w:val="sl-SI"/>
                            </w:rPr>
                            <w:t>1000 Ljubljana, Slovenija</w:t>
                          </w:r>
                        </w:p>
                        <w:p w14:paraId="7BAD4A39" w14:textId="77777777" w:rsidR="00A848B4" w:rsidRPr="00642539" w:rsidRDefault="00A848B4" w:rsidP="00A848B4">
                          <w:pPr>
                            <w:ind w:left="709" w:right="465"/>
                            <w:jc w:val="right"/>
                            <w:rPr>
                              <w:rFonts w:ascii="Myriad Pro" w:hAnsi="Myriad Pro"/>
                              <w:color w:val="83C5ED"/>
                              <w:sz w:val="14"/>
                              <w:szCs w:val="14"/>
                              <w:lang w:val="sl-SI"/>
                            </w:rPr>
                          </w:pPr>
                          <w:hyperlink r:id="rId1" w:history="1">
                            <w:r w:rsidRPr="00642539">
                              <w:rPr>
                                <w:rStyle w:val="Hiperpovezava"/>
                                <w:rFonts w:ascii="Myriad Pro" w:hAnsi="Myriad Pro"/>
                                <w:color w:val="53B8E9"/>
                                <w:sz w:val="14"/>
                                <w:szCs w:val="14"/>
                                <w:lang w:val="sl-SI"/>
                              </w:rPr>
                              <w:t>www.jazmp.si</w:t>
                            </w:r>
                          </w:hyperlink>
                          <w:r w:rsidRPr="00642539">
                            <w:rPr>
                              <w:rStyle w:val="Hiperpovezava"/>
                              <w:rFonts w:ascii="Myriad Pro" w:hAnsi="Myriad Pro"/>
                              <w:color w:val="83C5ED"/>
                              <w:sz w:val="14"/>
                              <w:szCs w:val="14"/>
                              <w:u w:val="none"/>
                              <w:lang w:val="sl-SI"/>
                            </w:rPr>
                            <w:t xml:space="preserve">  </w:t>
                          </w:r>
                          <w:hyperlink r:id="rId2" w:history="1">
                            <w:r w:rsidRPr="00642539">
                              <w:rPr>
                                <w:rStyle w:val="Hiperpovezava"/>
                                <w:rFonts w:ascii="Myriad Pro" w:hAnsi="Myriad Pro"/>
                                <w:color w:val="7AC79B"/>
                                <w:sz w:val="14"/>
                                <w:szCs w:val="14"/>
                                <w:lang w:val="sl-SI"/>
                              </w:rPr>
                              <w:t>info@jazmp.si</w:t>
                            </w:r>
                          </w:hyperlink>
                        </w:p>
                        <w:p w14:paraId="420557A1" w14:textId="77777777" w:rsidR="00FB6C91" w:rsidRPr="00642539" w:rsidRDefault="00A848B4" w:rsidP="00A848B4">
                          <w:pPr>
                            <w:ind w:right="465"/>
                            <w:jc w:val="right"/>
                            <w:rPr>
                              <w:sz w:val="14"/>
                              <w:szCs w:val="14"/>
                              <w:lang w:val="sl-SI"/>
                            </w:rPr>
                          </w:pPr>
                          <w:r w:rsidRPr="00642539">
                            <w:rPr>
                              <w:rFonts w:ascii="Myriad Pro" w:hAnsi="Myriad Pro"/>
                              <w:b/>
                              <w:bCs/>
                              <w:color w:val="3B3C42"/>
                              <w:sz w:val="14"/>
                              <w:szCs w:val="14"/>
                              <w:lang w:val="sl-SI"/>
                              <w14:textFill>
                                <w14:solidFill>
                                  <w14:srgbClr w14:val="3B3C42">
                                    <w14:lumMod w14:val="75000"/>
                                    <w14:lumOff w14:val="25000"/>
                                  </w14:srgbClr>
                                </w14:solidFill>
                              </w14:textFill>
                            </w:rPr>
                            <w:t>T</w:t>
                          </w:r>
                          <w:r w:rsidRPr="00642539">
                            <w:rPr>
                              <w:rFonts w:ascii="Myriad Pro" w:hAnsi="Myriad Pro"/>
                              <w:color w:val="3B3C42"/>
                              <w:sz w:val="14"/>
                              <w:szCs w:val="14"/>
                              <w:lang w:val="sl-SI"/>
                              <w14:textFill>
                                <w14:solidFill>
                                  <w14:srgbClr w14:val="3B3C42">
                                    <w14:lumMod w14:val="75000"/>
                                    <w14:lumOff w14:val="25000"/>
                                  </w14:srgbClr>
                                </w14:solidFill>
                              </w14:textFill>
                            </w:rPr>
                            <w:t xml:space="preserve"> +386 (0) 8 2000 500 </w:t>
                          </w:r>
                          <w:r w:rsidRPr="00642539">
                            <w:rPr>
                              <w:rFonts w:ascii="Myriad Pro" w:hAnsi="Myriad Pro"/>
                              <w:b/>
                              <w:bCs/>
                              <w:color w:val="3B3C42"/>
                              <w:sz w:val="14"/>
                              <w:szCs w:val="14"/>
                              <w:lang w:val="sl-SI"/>
                              <w14:textFill>
                                <w14:solidFill>
                                  <w14:srgbClr w14:val="3B3C42">
                                    <w14:lumMod w14:val="75000"/>
                                    <w14:lumOff w14:val="25000"/>
                                  </w14:srgbClr>
                                </w14:solidFill>
                              </w14:textFill>
                            </w:rPr>
                            <w:t>F</w:t>
                          </w:r>
                          <w:r w:rsidRPr="00642539">
                            <w:rPr>
                              <w:rFonts w:ascii="Myriad Pro" w:hAnsi="Myriad Pro"/>
                              <w:color w:val="3B3C42"/>
                              <w:sz w:val="14"/>
                              <w:szCs w:val="14"/>
                              <w:lang w:val="sl-SI"/>
                              <w14:textFill>
                                <w14:solidFill>
                                  <w14:srgbClr w14:val="3B3C42">
                                    <w14:lumMod w14:val="75000"/>
                                    <w14:lumOff w14:val="25000"/>
                                  </w14:srgbClr>
                                </w14:solidFill>
                              </w14:textFill>
                            </w:rPr>
                            <w:t xml:space="preserve"> +386 (0) 8 2000 510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AA0F08" id="_x0000_t202" coordsize="21600,21600" o:spt="202" path="m,l,21600r21600,l21600,xe">
              <v:stroke joinstyle="miter"/>
              <v:path gradientshapeok="t" o:connecttype="rect"/>
            </v:shapetype>
            <v:shape id="Polje z besedilom 7" o:spid="_x0000_s1027" type="#_x0000_t202" style="position:absolute;margin-left:277.1pt;margin-top:32.35pt;width:206.65pt;height:91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" fillcolor="white [3201]" stroked="f" strokeweight=".5pt">
              <v:textbox>
                <w:txbxContent>
                  <w:p w14:paraId="18FA2EF6" w14:textId="77777777" w:rsidR="00A848B4" w:rsidRPr="00642539" w:rsidRDefault="00A848B4" w:rsidP="00A848B4">
                    <w:pPr>
                      <w:ind w:left="567" w:right="465"/>
                      <w:jc w:val="right"/>
                      <w:rPr>
                        <w:rFonts w:ascii="Myriad Pro" w:hAnsi="Myriad Pro"/>
                        <w:color w:val="3B3C42"/>
                        <w:sz w:val="14"/>
                        <w:szCs w:val="14"/>
                        <w:lang w:val="sl-SI"/>
                      </w:rPr>
                    </w:pPr>
                    <w:r w:rsidRPr="00642539">
                      <w:rPr>
                        <w:rFonts w:ascii="Myriad Pro" w:hAnsi="Myriad Pro"/>
                        <w:b/>
                        <w:color w:val="3B3C42"/>
                        <w:sz w:val="14"/>
                        <w:szCs w:val="14"/>
                        <w:lang w:val="sl-SI"/>
                      </w:rPr>
                      <w:t xml:space="preserve">JAVNA AGENCIJA REPUBLIKE SLOVENIJE ZA ZDRAVILA IN MEDICINSKE PRIPOMOČKE </w:t>
                    </w:r>
                    <w:r w:rsidRPr="00642539">
                      <w:rPr>
                        <w:rFonts w:ascii="Myriad Pro" w:hAnsi="Myriad Pro"/>
                        <w:color w:val="3B3C42"/>
                        <w:sz w:val="14"/>
                        <w:szCs w:val="14"/>
                        <w:lang w:val="sl-SI"/>
                      </w:rPr>
                      <w:t>Slovenčeva ulica 22</w:t>
                    </w:r>
                  </w:p>
                  <w:p w14:paraId="50E85262" w14:textId="77777777" w:rsidR="00A848B4" w:rsidRPr="00642539" w:rsidRDefault="00A848B4" w:rsidP="00A848B4">
                    <w:pPr>
                      <w:ind w:left="709" w:right="465"/>
                      <w:jc w:val="right"/>
                      <w:rPr>
                        <w:rFonts w:ascii="Myriad Pro" w:hAnsi="Myriad Pro"/>
                        <w:color w:val="3B3C42"/>
                        <w:sz w:val="14"/>
                        <w:szCs w:val="14"/>
                        <w:lang w:val="sl-SI"/>
                      </w:rPr>
                    </w:pPr>
                    <w:r w:rsidRPr="00642539">
                      <w:rPr>
                        <w:rFonts w:ascii="Myriad Pro" w:hAnsi="Myriad Pro"/>
                        <w:color w:val="3B3C42"/>
                        <w:sz w:val="14"/>
                        <w:szCs w:val="14"/>
                        <w:lang w:val="sl-SI"/>
                      </w:rPr>
                      <w:t>1000 Ljubljana, Slovenija</w:t>
                    </w:r>
                  </w:p>
                  <w:p w14:paraId="7BAD4A39" w14:textId="77777777" w:rsidR="00A848B4" w:rsidRPr="00642539" w:rsidRDefault="00A848B4" w:rsidP="00A848B4">
                    <w:pPr>
                      <w:ind w:left="709" w:right="465"/>
                      <w:jc w:val="right"/>
                      <w:rPr>
                        <w:rFonts w:ascii="Myriad Pro" w:hAnsi="Myriad Pro"/>
                        <w:color w:val="83C5ED"/>
                        <w:sz w:val="14"/>
                        <w:szCs w:val="14"/>
                        <w:lang w:val="sl-SI"/>
                      </w:rPr>
                    </w:pPr>
                    <w:hyperlink r:id="rId3" w:history="1">
                      <w:r w:rsidRPr="00642539">
                        <w:rPr>
                          <w:rStyle w:val="Hiperpovezava"/>
                          <w:rFonts w:ascii="Myriad Pro" w:hAnsi="Myriad Pro"/>
                          <w:color w:val="53B8E9"/>
                          <w:sz w:val="14"/>
                          <w:szCs w:val="14"/>
                          <w:lang w:val="sl-SI"/>
                        </w:rPr>
                        <w:t>www.jazmp.si</w:t>
                      </w:r>
                    </w:hyperlink>
                    <w:r w:rsidRPr="00642539">
                      <w:rPr>
                        <w:rStyle w:val="Hiperpovezava"/>
                        <w:rFonts w:ascii="Myriad Pro" w:hAnsi="Myriad Pro"/>
                        <w:color w:val="83C5ED"/>
                        <w:sz w:val="14"/>
                        <w:szCs w:val="14"/>
                        <w:u w:val="none"/>
                        <w:lang w:val="sl-SI"/>
                      </w:rPr>
                      <w:t xml:space="preserve">  </w:t>
                    </w:r>
                    <w:hyperlink r:id="rId4" w:history="1">
                      <w:r w:rsidRPr="00642539">
                        <w:rPr>
                          <w:rStyle w:val="Hiperpovezava"/>
                          <w:rFonts w:ascii="Myriad Pro" w:hAnsi="Myriad Pro"/>
                          <w:color w:val="7AC79B"/>
                          <w:sz w:val="14"/>
                          <w:szCs w:val="14"/>
                          <w:lang w:val="sl-SI"/>
                        </w:rPr>
                        <w:t>info@jazmp.si</w:t>
                      </w:r>
                    </w:hyperlink>
                  </w:p>
                  <w:p w14:paraId="420557A1" w14:textId="77777777" w:rsidR="00FB6C91" w:rsidRPr="00642539" w:rsidRDefault="00A848B4" w:rsidP="00A848B4">
                    <w:pPr>
                      <w:ind w:right="465"/>
                      <w:jc w:val="right"/>
                      <w:rPr>
                        <w:sz w:val="14"/>
                        <w:szCs w:val="14"/>
                        <w:lang w:val="sl-SI"/>
                      </w:rPr>
                    </w:pPr>
                    <w:r w:rsidRPr="00642539">
                      <w:rPr>
                        <w:rFonts w:ascii="Myriad Pro" w:hAnsi="Myriad Pro"/>
                        <w:b/>
                        <w:bCs/>
                        <w:color w:val="3B3C42"/>
                        <w:sz w:val="14"/>
                        <w:szCs w:val="14"/>
                        <w:lang w:val="sl-SI"/>
                        <w14:textFill>
                          <w14:solidFill>
                            <w14:srgbClr w14:val="3B3C42">
                              <w14:lumMod w14:val="75000"/>
                              <w14:lumOff w14:val="25000"/>
                            </w14:srgbClr>
                          </w14:solidFill>
                        </w14:textFill>
                      </w:rPr>
                      <w:t>T</w:t>
                    </w:r>
                    <w:r w:rsidRPr="00642539">
                      <w:rPr>
                        <w:rFonts w:ascii="Myriad Pro" w:hAnsi="Myriad Pro"/>
                        <w:color w:val="3B3C42"/>
                        <w:sz w:val="14"/>
                        <w:szCs w:val="14"/>
                        <w:lang w:val="sl-SI"/>
                        <w14:textFill>
                          <w14:solidFill>
                            <w14:srgbClr w14:val="3B3C42">
                              <w14:lumMod w14:val="75000"/>
                              <w14:lumOff w14:val="25000"/>
                            </w14:srgbClr>
                          </w14:solidFill>
                        </w14:textFill>
                      </w:rPr>
                      <w:t xml:space="preserve"> +386 (0) 8 2000 500 </w:t>
                    </w:r>
                    <w:r w:rsidRPr="00642539">
                      <w:rPr>
                        <w:rFonts w:ascii="Myriad Pro" w:hAnsi="Myriad Pro"/>
                        <w:b/>
                        <w:bCs/>
                        <w:color w:val="3B3C42"/>
                        <w:sz w:val="14"/>
                        <w:szCs w:val="14"/>
                        <w:lang w:val="sl-SI"/>
                        <w14:textFill>
                          <w14:solidFill>
                            <w14:srgbClr w14:val="3B3C42">
                              <w14:lumMod w14:val="75000"/>
                              <w14:lumOff w14:val="25000"/>
                            </w14:srgbClr>
                          </w14:solidFill>
                        </w14:textFill>
                      </w:rPr>
                      <w:t>F</w:t>
                    </w:r>
                    <w:r w:rsidRPr="00642539">
                      <w:rPr>
                        <w:rFonts w:ascii="Myriad Pro" w:hAnsi="Myriad Pro"/>
                        <w:color w:val="3B3C42"/>
                        <w:sz w:val="14"/>
                        <w:szCs w:val="14"/>
                        <w:lang w:val="sl-SI"/>
                        <w14:textFill>
                          <w14:solidFill>
                            <w14:srgbClr w14:val="3B3C42">
                              <w14:lumMod w14:val="75000"/>
                              <w14:lumOff w14:val="25000"/>
                            </w14:srgbClr>
                          </w14:solidFill>
                        </w14:textFill>
                      </w:rPr>
                      <w:t xml:space="preserve"> +386 (0) 8 2000 510</w:t>
                    </w:r>
                  </w:p>
                </w:txbxContent>
              </v:textbox>
            </v:shape>
          </w:pict>
        </mc:Fallback>
      </mc:AlternateContent>
    </w:r>
    <w:r w:rsidR="006F4D52"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B230E5F" wp14:editId="2AEB1008">
              <wp:simplePos x="0" y="0"/>
              <wp:positionH relativeFrom="margin">
                <wp:posOffset>1346835</wp:posOffset>
              </wp:positionH>
              <wp:positionV relativeFrom="paragraph">
                <wp:posOffset>349250</wp:posOffset>
              </wp:positionV>
              <wp:extent cx="4413600" cy="0"/>
              <wp:effectExtent l="0" t="0" r="25400" b="19050"/>
              <wp:wrapNone/>
              <wp:docPr id="8" name="Raven povezovalni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413600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009266" id="Raven povezovalnik 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6.05pt,27.5pt" to="453.6pt,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" strokecolor="#aeaaaa [2414]" strokeweight=".5pt">
              <v:stroke joinstyle="miter"/>
              <w10:wrap anchorx="margin"/>
            </v:line>
          </w:pict>
        </mc:Fallback>
      </mc:AlternateContent>
    </w:r>
    <w:r w:rsidR="00A848B4">
      <w:rPr>
        <w:noProof/>
        <w:lang w:val="sl-SI" w:eastAsia="sl-SI"/>
      </w:rPr>
      <w:drawing>
        <wp:anchor distT="0" distB="0" distL="114300" distR="114300" simplePos="0" relativeHeight="251674624" behindDoc="0" locked="1" layoutInCell="1" allowOverlap="1" wp14:anchorId="16D2BB41" wp14:editId="2D6676DE">
          <wp:simplePos x="0" y="0"/>
          <wp:positionH relativeFrom="page">
            <wp:posOffset>900430</wp:posOffset>
          </wp:positionH>
          <wp:positionV relativeFrom="page">
            <wp:posOffset>281940</wp:posOffset>
          </wp:positionV>
          <wp:extent cx="1498600" cy="1113790"/>
          <wp:effectExtent l="0" t="0" r="6350" b="0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material/Avrigo-logo.wmf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98600" cy="1113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9E9779" w14:textId="77777777" w:rsidR="00F90003" w:rsidRDefault="00F90003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87E16"/>
    <w:multiLevelType w:val="hybridMultilevel"/>
    <w:tmpl w:val="CF26A0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E71A6"/>
    <w:multiLevelType w:val="hybridMultilevel"/>
    <w:tmpl w:val="5742D7C0"/>
    <w:lvl w:ilvl="0" w:tplc="1E40C9E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9947CC"/>
    <w:multiLevelType w:val="hybridMultilevel"/>
    <w:tmpl w:val="D0CCC222"/>
    <w:lvl w:ilvl="0" w:tplc="5C3A783A">
      <w:numFmt w:val="bullet"/>
      <w:lvlText w:val="-"/>
      <w:lvlJc w:val="left"/>
      <w:pPr>
        <w:ind w:left="720" w:hanging="360"/>
      </w:pPr>
      <w:rPr>
        <w:rFonts w:ascii="Myriad Pro" w:eastAsiaTheme="minorHAnsi" w:hAnsi="Myriad Pro" w:cstheme="minorBidi" w:hint="default"/>
        <w:color w:val="auto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126E8"/>
    <w:multiLevelType w:val="hybridMultilevel"/>
    <w:tmpl w:val="870E9990"/>
    <w:lvl w:ilvl="0" w:tplc="C8F6FFD8">
      <w:start w:val="4"/>
      <w:numFmt w:val="bullet"/>
      <w:lvlText w:val="-"/>
      <w:lvlJc w:val="left"/>
      <w:pPr>
        <w:ind w:left="720" w:hanging="360"/>
      </w:pPr>
      <w:rPr>
        <w:rFonts w:ascii="Myriad Pro" w:eastAsiaTheme="minorHAnsi" w:hAnsi="Myriad Pro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9A2C73"/>
    <w:multiLevelType w:val="hybridMultilevel"/>
    <w:tmpl w:val="C6625A2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365D99"/>
    <w:multiLevelType w:val="hybridMultilevel"/>
    <w:tmpl w:val="64B297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CF4480"/>
    <w:multiLevelType w:val="hybridMultilevel"/>
    <w:tmpl w:val="403A66C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3860989">
    <w:abstractNumId w:val="6"/>
  </w:num>
  <w:num w:numId="2" w16cid:durableId="1581669659">
    <w:abstractNumId w:val="0"/>
  </w:num>
  <w:num w:numId="3" w16cid:durableId="1293514279">
    <w:abstractNumId w:val="5"/>
  </w:num>
  <w:num w:numId="4" w16cid:durableId="1560438281">
    <w:abstractNumId w:val="4"/>
  </w:num>
  <w:num w:numId="5" w16cid:durableId="560599667">
    <w:abstractNumId w:val="3"/>
  </w:num>
  <w:num w:numId="6" w16cid:durableId="4981676">
    <w:abstractNumId w:val="1"/>
  </w:num>
  <w:num w:numId="7" w16cid:durableId="150174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VigiYNl5omRmkD5S+KVHqc5U3sLREqaEIIWEF0AWlw+HUZFA/+JHD4KlmdQGoCT5GHaGR36vYqh05RPisAnWgA==" w:salt="0fsWd+UN0PstkIfmjvNosA=="/>
  <w:defaultTabStop w:val="720"/>
  <w:hyphenationZone w:val="425"/>
  <w:drawingGridHorizontalSpacing w:val="113"/>
  <w:drawingGridVerticalSpacing w:val="113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9B6"/>
    <w:rsid w:val="00024A95"/>
    <w:rsid w:val="000A0E2B"/>
    <w:rsid w:val="000A4245"/>
    <w:rsid w:val="000C1026"/>
    <w:rsid w:val="000D4D5B"/>
    <w:rsid w:val="000E1ED6"/>
    <w:rsid w:val="000E56AC"/>
    <w:rsid w:val="000F40D8"/>
    <w:rsid w:val="00102917"/>
    <w:rsid w:val="001038B4"/>
    <w:rsid w:val="00103AB6"/>
    <w:rsid w:val="00105DDE"/>
    <w:rsid w:val="001064F9"/>
    <w:rsid w:val="00107DBE"/>
    <w:rsid w:val="00131971"/>
    <w:rsid w:val="00132D7C"/>
    <w:rsid w:val="0016233D"/>
    <w:rsid w:val="00187585"/>
    <w:rsid w:val="001A477E"/>
    <w:rsid w:val="001E00C7"/>
    <w:rsid w:val="001E5445"/>
    <w:rsid w:val="001E54B5"/>
    <w:rsid w:val="001F0434"/>
    <w:rsid w:val="001F2011"/>
    <w:rsid w:val="00214437"/>
    <w:rsid w:val="00223CBB"/>
    <w:rsid w:val="002362FA"/>
    <w:rsid w:val="00253BED"/>
    <w:rsid w:val="00255A64"/>
    <w:rsid w:val="002612F5"/>
    <w:rsid w:val="00265B61"/>
    <w:rsid w:val="00273B28"/>
    <w:rsid w:val="00290CC8"/>
    <w:rsid w:val="002F149D"/>
    <w:rsid w:val="00300063"/>
    <w:rsid w:val="0031406B"/>
    <w:rsid w:val="00321322"/>
    <w:rsid w:val="00332754"/>
    <w:rsid w:val="003442DF"/>
    <w:rsid w:val="003528B6"/>
    <w:rsid w:val="00384960"/>
    <w:rsid w:val="003A0A05"/>
    <w:rsid w:val="003B4AB8"/>
    <w:rsid w:val="003D529A"/>
    <w:rsid w:val="003D755A"/>
    <w:rsid w:val="003F273C"/>
    <w:rsid w:val="00407081"/>
    <w:rsid w:val="00433266"/>
    <w:rsid w:val="00434C40"/>
    <w:rsid w:val="00437EC8"/>
    <w:rsid w:val="00450EE8"/>
    <w:rsid w:val="004547CA"/>
    <w:rsid w:val="0046458E"/>
    <w:rsid w:val="004725F8"/>
    <w:rsid w:val="004726E0"/>
    <w:rsid w:val="00482BFD"/>
    <w:rsid w:val="00482F13"/>
    <w:rsid w:val="004A3524"/>
    <w:rsid w:val="004D3FDD"/>
    <w:rsid w:val="0050569A"/>
    <w:rsid w:val="0050571C"/>
    <w:rsid w:val="00507C40"/>
    <w:rsid w:val="00512160"/>
    <w:rsid w:val="00521EC6"/>
    <w:rsid w:val="00527BCD"/>
    <w:rsid w:val="005337F8"/>
    <w:rsid w:val="005429B6"/>
    <w:rsid w:val="0055473E"/>
    <w:rsid w:val="00560F26"/>
    <w:rsid w:val="00572D52"/>
    <w:rsid w:val="00581B61"/>
    <w:rsid w:val="00596517"/>
    <w:rsid w:val="005C559B"/>
    <w:rsid w:val="005E532D"/>
    <w:rsid w:val="005F7E17"/>
    <w:rsid w:val="006010B1"/>
    <w:rsid w:val="006131BA"/>
    <w:rsid w:val="00626960"/>
    <w:rsid w:val="00626B43"/>
    <w:rsid w:val="00637653"/>
    <w:rsid w:val="00642539"/>
    <w:rsid w:val="0065220F"/>
    <w:rsid w:val="00661103"/>
    <w:rsid w:val="00676237"/>
    <w:rsid w:val="006902E6"/>
    <w:rsid w:val="00695076"/>
    <w:rsid w:val="00695727"/>
    <w:rsid w:val="006961CE"/>
    <w:rsid w:val="006A4D5F"/>
    <w:rsid w:val="006A51E0"/>
    <w:rsid w:val="006A6056"/>
    <w:rsid w:val="006B743B"/>
    <w:rsid w:val="006D1FEC"/>
    <w:rsid w:val="006F0BDE"/>
    <w:rsid w:val="006F3708"/>
    <w:rsid w:val="006F4D52"/>
    <w:rsid w:val="00711771"/>
    <w:rsid w:val="0072474E"/>
    <w:rsid w:val="00724BA4"/>
    <w:rsid w:val="007320E8"/>
    <w:rsid w:val="00740DA6"/>
    <w:rsid w:val="00741C4E"/>
    <w:rsid w:val="00750E10"/>
    <w:rsid w:val="00766F40"/>
    <w:rsid w:val="00771875"/>
    <w:rsid w:val="007768DC"/>
    <w:rsid w:val="0078243E"/>
    <w:rsid w:val="00787346"/>
    <w:rsid w:val="00797BE5"/>
    <w:rsid w:val="007A69B6"/>
    <w:rsid w:val="007A7E40"/>
    <w:rsid w:val="007B444B"/>
    <w:rsid w:val="007D2BBC"/>
    <w:rsid w:val="007E3A1A"/>
    <w:rsid w:val="007E3A46"/>
    <w:rsid w:val="007F2CCB"/>
    <w:rsid w:val="007F3EB9"/>
    <w:rsid w:val="00801811"/>
    <w:rsid w:val="008151B7"/>
    <w:rsid w:val="00840A50"/>
    <w:rsid w:val="00852FD8"/>
    <w:rsid w:val="0086245D"/>
    <w:rsid w:val="008632D5"/>
    <w:rsid w:val="008700A4"/>
    <w:rsid w:val="00872769"/>
    <w:rsid w:val="00894BDA"/>
    <w:rsid w:val="008C3FC6"/>
    <w:rsid w:val="008D6FC1"/>
    <w:rsid w:val="008E25BD"/>
    <w:rsid w:val="008E291D"/>
    <w:rsid w:val="008E3F9F"/>
    <w:rsid w:val="008E64A7"/>
    <w:rsid w:val="008F7E82"/>
    <w:rsid w:val="0090325F"/>
    <w:rsid w:val="00935B64"/>
    <w:rsid w:val="00957CA9"/>
    <w:rsid w:val="009709EA"/>
    <w:rsid w:val="00970F2D"/>
    <w:rsid w:val="0099492E"/>
    <w:rsid w:val="00996148"/>
    <w:rsid w:val="00996FC2"/>
    <w:rsid w:val="009C2AA1"/>
    <w:rsid w:val="009D2B3C"/>
    <w:rsid w:val="009E16FB"/>
    <w:rsid w:val="00A00074"/>
    <w:rsid w:val="00A45B4F"/>
    <w:rsid w:val="00A52027"/>
    <w:rsid w:val="00A57767"/>
    <w:rsid w:val="00A67B1B"/>
    <w:rsid w:val="00A7042F"/>
    <w:rsid w:val="00A756E2"/>
    <w:rsid w:val="00A848B4"/>
    <w:rsid w:val="00A85BE7"/>
    <w:rsid w:val="00AA6762"/>
    <w:rsid w:val="00AB16E4"/>
    <w:rsid w:val="00AB4F24"/>
    <w:rsid w:val="00AC363F"/>
    <w:rsid w:val="00AD25BB"/>
    <w:rsid w:val="00B177A9"/>
    <w:rsid w:val="00B22486"/>
    <w:rsid w:val="00B24DFE"/>
    <w:rsid w:val="00B37574"/>
    <w:rsid w:val="00B40699"/>
    <w:rsid w:val="00B54570"/>
    <w:rsid w:val="00B80599"/>
    <w:rsid w:val="00B81152"/>
    <w:rsid w:val="00BC2200"/>
    <w:rsid w:val="00BD5644"/>
    <w:rsid w:val="00BF384C"/>
    <w:rsid w:val="00BF4B7A"/>
    <w:rsid w:val="00C134D9"/>
    <w:rsid w:val="00C14EBF"/>
    <w:rsid w:val="00C2282F"/>
    <w:rsid w:val="00C23408"/>
    <w:rsid w:val="00C26708"/>
    <w:rsid w:val="00C27133"/>
    <w:rsid w:val="00C567A8"/>
    <w:rsid w:val="00C70BDE"/>
    <w:rsid w:val="00C74A94"/>
    <w:rsid w:val="00C77BB3"/>
    <w:rsid w:val="00C8718C"/>
    <w:rsid w:val="00C93DBE"/>
    <w:rsid w:val="00CA05EB"/>
    <w:rsid w:val="00CA2801"/>
    <w:rsid w:val="00CA51C1"/>
    <w:rsid w:val="00CB2459"/>
    <w:rsid w:val="00CC641E"/>
    <w:rsid w:val="00CC744D"/>
    <w:rsid w:val="00CF4F08"/>
    <w:rsid w:val="00D103A6"/>
    <w:rsid w:val="00D25350"/>
    <w:rsid w:val="00D304ED"/>
    <w:rsid w:val="00D33E9B"/>
    <w:rsid w:val="00D504AB"/>
    <w:rsid w:val="00D51BC7"/>
    <w:rsid w:val="00D9136D"/>
    <w:rsid w:val="00D94D9D"/>
    <w:rsid w:val="00DA1F65"/>
    <w:rsid w:val="00DA7FF1"/>
    <w:rsid w:val="00DB15E9"/>
    <w:rsid w:val="00DC35BD"/>
    <w:rsid w:val="00DD34FF"/>
    <w:rsid w:val="00DD67FD"/>
    <w:rsid w:val="00DD709D"/>
    <w:rsid w:val="00E10866"/>
    <w:rsid w:val="00E210EC"/>
    <w:rsid w:val="00E24E8C"/>
    <w:rsid w:val="00E46B78"/>
    <w:rsid w:val="00E73FC3"/>
    <w:rsid w:val="00EA7665"/>
    <w:rsid w:val="00EE73E2"/>
    <w:rsid w:val="00EF6E3E"/>
    <w:rsid w:val="00F04283"/>
    <w:rsid w:val="00F125E6"/>
    <w:rsid w:val="00F47199"/>
    <w:rsid w:val="00F6664E"/>
    <w:rsid w:val="00F75000"/>
    <w:rsid w:val="00F80457"/>
    <w:rsid w:val="00F80E3B"/>
    <w:rsid w:val="00F90003"/>
    <w:rsid w:val="00F97A5F"/>
    <w:rsid w:val="00FA432C"/>
    <w:rsid w:val="00FB18FB"/>
    <w:rsid w:val="00FB6C91"/>
    <w:rsid w:val="00FD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6120B"/>
  <w15:docId w15:val="{46FD11CB-F8FA-4F63-A6B6-C574F92F4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86245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A05EB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CA05EB"/>
  </w:style>
  <w:style w:type="paragraph" w:styleId="Noga">
    <w:name w:val="footer"/>
    <w:basedOn w:val="Navaden"/>
    <w:link w:val="NogaZnak"/>
    <w:uiPriority w:val="99"/>
    <w:unhideWhenUsed/>
    <w:rsid w:val="00CA05EB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CA05EB"/>
  </w:style>
  <w:style w:type="character" w:customStyle="1" w:styleId="Naslov2Znak">
    <w:name w:val="Naslov 2 Znak"/>
    <w:basedOn w:val="Privzetapisavaodstavka"/>
    <w:link w:val="Naslov2"/>
    <w:uiPriority w:val="9"/>
    <w:rsid w:val="008624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mrea">
    <w:name w:val="Table Grid"/>
    <w:basedOn w:val="Navadnatabela"/>
    <w:uiPriority w:val="59"/>
    <w:rsid w:val="003F27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vrigoOPISI">
    <w:name w:val="Avrigo OPISI"/>
    <w:basedOn w:val="Navaden"/>
    <w:qFormat/>
    <w:rsid w:val="00FA432C"/>
    <w:pPr>
      <w:spacing w:line="360" w:lineRule="auto"/>
    </w:pPr>
    <w:rPr>
      <w:rFonts w:ascii="Arial" w:hAnsi="Arial" w:cs="Arial"/>
      <w:sz w:val="11"/>
      <w:szCs w:val="11"/>
      <w:lang w:val="sl-SI"/>
    </w:rPr>
  </w:style>
  <w:style w:type="paragraph" w:customStyle="1" w:styleId="AvrigoBESEDILO">
    <w:name w:val="Avrigo BESEDILO"/>
    <w:basedOn w:val="Navaden"/>
    <w:qFormat/>
    <w:rsid w:val="00FA432C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rial" w:hAnsi="Arial" w:cs="Arial"/>
      <w:sz w:val="18"/>
      <w:szCs w:val="18"/>
    </w:rPr>
  </w:style>
  <w:style w:type="paragraph" w:customStyle="1" w:styleId="AvrigoZADEVA">
    <w:name w:val="Avrigo ZADEVA"/>
    <w:basedOn w:val="Navaden"/>
    <w:qFormat/>
    <w:rsid w:val="00FA432C"/>
    <w:pPr>
      <w:spacing w:line="360" w:lineRule="auto"/>
    </w:pPr>
    <w:rPr>
      <w:rFonts w:ascii="Arial" w:hAnsi="Arial" w:cs="Arial"/>
      <w:b/>
      <w:szCs w:val="18"/>
    </w:rPr>
  </w:style>
  <w:style w:type="paragraph" w:customStyle="1" w:styleId="AvrigoNASLOV">
    <w:name w:val="Avrigo NASLOV"/>
    <w:basedOn w:val="Navaden"/>
    <w:qFormat/>
    <w:rsid w:val="00FA432C"/>
    <w:pPr>
      <w:spacing w:line="276" w:lineRule="auto"/>
    </w:pPr>
    <w:rPr>
      <w:rFonts w:ascii="Arial" w:hAnsi="Arial" w:cs="Arial"/>
      <w:sz w:val="18"/>
      <w:lang w:val="sl-SI"/>
    </w:rPr>
  </w:style>
  <w:style w:type="paragraph" w:customStyle="1" w:styleId="AdventuraHoldingOPISI">
    <w:name w:val="AdventuraHolding OPISI"/>
    <w:basedOn w:val="Navaden"/>
    <w:qFormat/>
    <w:rsid w:val="00C2282F"/>
    <w:pPr>
      <w:spacing w:line="360" w:lineRule="auto"/>
    </w:pPr>
    <w:rPr>
      <w:rFonts w:ascii="Arial" w:hAnsi="Arial" w:cs="Arial"/>
      <w:sz w:val="11"/>
      <w:szCs w:val="11"/>
      <w:lang w:val="sl-SI"/>
    </w:rPr>
  </w:style>
  <w:style w:type="paragraph" w:customStyle="1" w:styleId="AdventuraHoldingNASLOV">
    <w:name w:val="AdventuraHolding NASLOV"/>
    <w:basedOn w:val="Navaden"/>
    <w:qFormat/>
    <w:rsid w:val="00C2282F"/>
    <w:pPr>
      <w:spacing w:line="276" w:lineRule="auto"/>
    </w:pPr>
    <w:rPr>
      <w:rFonts w:ascii="Arial" w:hAnsi="Arial" w:cs="Arial"/>
      <w:sz w:val="18"/>
      <w:lang w:val="sl-SI"/>
    </w:rPr>
  </w:style>
  <w:style w:type="paragraph" w:styleId="Revizija">
    <w:name w:val="Revision"/>
    <w:hidden/>
    <w:uiPriority w:val="99"/>
    <w:semiHidden/>
    <w:rsid w:val="00695727"/>
  </w:style>
  <w:style w:type="character" w:styleId="Hiperpovezava">
    <w:name w:val="Hyperlink"/>
    <w:basedOn w:val="Privzetapisavaodstavka"/>
    <w:uiPriority w:val="99"/>
    <w:unhideWhenUsed/>
    <w:rsid w:val="00F90003"/>
    <w:rPr>
      <w:color w:val="0563C1" w:themeColor="hyperlink"/>
      <w:u w:val="single"/>
    </w:rPr>
  </w:style>
  <w:style w:type="character" w:styleId="Besedilooznabemesta">
    <w:name w:val="Placeholder Text"/>
    <w:basedOn w:val="Privzetapisavaodstavka"/>
    <w:uiPriority w:val="99"/>
    <w:semiHidden/>
    <w:rsid w:val="00637653"/>
    <w:rPr>
      <w:color w:val="80808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37653"/>
    <w:rPr>
      <w:rFonts w:ascii="Lucida Sans Unicode" w:eastAsia="Times New Roman" w:hAnsi="Lucida Sans Unicode" w:cs="Times New Roman"/>
      <w:sz w:val="20"/>
      <w:szCs w:val="20"/>
      <w:lang w:val="sl-SI"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37653"/>
    <w:rPr>
      <w:rFonts w:ascii="Lucida Sans Unicode" w:eastAsia="Times New Roman" w:hAnsi="Lucida Sans Unicode" w:cs="Times New Roman"/>
      <w:sz w:val="20"/>
      <w:szCs w:val="20"/>
      <w:lang w:val="sl-SI"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637653"/>
    <w:rPr>
      <w:vertAlign w:val="superscrip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B245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B2459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6D1FE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6D1FEC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D1FEC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D1FEC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D1FEC"/>
    <w:rPr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6D1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jazmp.si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jazmp.si/" TargetMode="External"/><Relationship Id="rId2" Type="http://schemas.openxmlformats.org/officeDocument/2006/relationships/hyperlink" Target="mailto:info@jazmp.si" TargetMode="External"/><Relationship Id="rId1" Type="http://schemas.openxmlformats.org/officeDocument/2006/relationships/hyperlink" Target="http://www.jazmp.si/" TargetMode="External"/><Relationship Id="rId5" Type="http://schemas.openxmlformats.org/officeDocument/2006/relationships/image" Target="media/image1.wmf"/><Relationship Id="rId4" Type="http://schemas.openxmlformats.org/officeDocument/2006/relationships/hyperlink" Target="mailto:info@jazmp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esten\AppData\Local\Microsoft\Windows\INetCache\Content.Outlook\A6OOW7BD\Obr.%20561-03_osnutek%2015.6.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72DDDA9B324D9D8782C3B6361518D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4127C2F-E466-418A-837D-7E7D8D518B5A}"/>
      </w:docPartPr>
      <w:docPartBody>
        <w:p w:rsidR="00721B46" w:rsidRDefault="00736B2D" w:rsidP="00736B2D">
          <w:pPr>
            <w:pStyle w:val="F072DDDA9B324D9D8782C3B6361518DF"/>
          </w:pPr>
          <w:r w:rsidRPr="00273654">
            <w:rPr>
              <w:rStyle w:val="Besedilooznabemesta"/>
            </w:rPr>
            <w:t>Kliknite ali tapnite tukaj, če želite vnesti besedilo.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B2D"/>
    <w:rsid w:val="00041FA5"/>
    <w:rsid w:val="001E5445"/>
    <w:rsid w:val="002447D6"/>
    <w:rsid w:val="00290CC8"/>
    <w:rsid w:val="0046458E"/>
    <w:rsid w:val="004A42AD"/>
    <w:rsid w:val="005337F8"/>
    <w:rsid w:val="00560F26"/>
    <w:rsid w:val="00560FC1"/>
    <w:rsid w:val="0057440C"/>
    <w:rsid w:val="00700200"/>
    <w:rsid w:val="00721B46"/>
    <w:rsid w:val="0072333D"/>
    <w:rsid w:val="00736B2D"/>
    <w:rsid w:val="00797BE5"/>
    <w:rsid w:val="007F3EB9"/>
    <w:rsid w:val="00840A50"/>
    <w:rsid w:val="008D6FC1"/>
    <w:rsid w:val="009B3A48"/>
    <w:rsid w:val="00A1375C"/>
    <w:rsid w:val="00AF760E"/>
    <w:rsid w:val="00C43434"/>
    <w:rsid w:val="00D103A6"/>
    <w:rsid w:val="00D54E7F"/>
    <w:rsid w:val="00DA7FF1"/>
    <w:rsid w:val="00DD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l-SI" w:eastAsia="sl-S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AF760E"/>
    <w:rPr>
      <w:color w:val="808080"/>
    </w:rPr>
  </w:style>
  <w:style w:type="paragraph" w:customStyle="1" w:styleId="F072DDDA9B324D9D8782C3B6361518DF">
    <w:name w:val="F072DDDA9B324D9D8782C3B6361518DF"/>
    <w:rsid w:val="00736B2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7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 QMS" ma:contentTypeID="0x0101001FEE10D748FC45459363CD59605B7AC4007E8624684CBF9B41AB7902CD162EA6A0" ma:contentTypeVersion="10" ma:contentTypeDescription="" ma:contentTypeScope="" ma:versionID="939987a05e1e13fb624fa0840f856864">
  <xsd:schema xmlns:xsd="http://www.w3.org/2001/XMLSchema" xmlns:xs="http://www.w3.org/2001/XMLSchema" xmlns:p="http://schemas.microsoft.com/office/2006/metadata/properties" xmlns:ns2="f2daa55f-fb2f-459f-a82d-04869e695224" xmlns:ns3="http://schemas.microsoft.com/sharepoint/v4" xmlns:ns4="818d4423-7a79-4ad3-bada-686f83ab1377" targetNamespace="http://schemas.microsoft.com/office/2006/metadata/properties" ma:root="true" ma:fieldsID="afdbede89b8d989e0e203fb931932534" ns2:_="" ns3:_="" ns4:_="">
    <xsd:import namespace="f2daa55f-fb2f-459f-a82d-04869e695224"/>
    <xsd:import namespace="http://schemas.microsoft.com/sharepoint/v4"/>
    <xsd:import namespace="818d4423-7a79-4ad3-bada-686f83ab1377"/>
    <xsd:element name="properties">
      <xsd:complexType>
        <xsd:sequence>
          <xsd:element name="documentManagement">
            <xsd:complexType>
              <xsd:all>
                <xsd:element ref="ns2:ValidStart" minOccurs="0"/>
                <xsd:element ref="ns2:ValidEnd" minOccurs="0"/>
                <xsd:element ref="ns3:IconOverlay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aa55f-fb2f-459f-a82d-04869e695224" elementFormDefault="qualified">
    <xsd:import namespace="http://schemas.microsoft.com/office/2006/documentManagement/types"/>
    <xsd:import namespace="http://schemas.microsoft.com/office/infopath/2007/PartnerControls"/>
    <xsd:element name="ValidStart" ma:index="8" nillable="true" ma:displayName="Začetek veljavnosti" ma:format="DateOnly" ma:internalName="ValidStart" ma:readOnly="false">
      <xsd:simpleType>
        <xsd:restriction base="dms:DateTime"/>
      </xsd:simpleType>
    </xsd:element>
    <xsd:element name="ValidEnd" ma:index="9" nillable="true" ma:displayName="Prenehanje veljavnosti" ma:format="DateOnly" ma:internalName="ValidEn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0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8d4423-7a79-4ad3-bada-686f83ab1377" elementFormDefault="qualified">
    <xsd:import namespace="http://schemas.microsoft.com/office/2006/documentManagement/types"/>
    <xsd:import namespace="http://schemas.microsoft.com/office/infopath/2007/PartnerControls"/>
    <xsd:element name="_dlc_DocId" ma:index="11" nillable="true" ma:displayName="Vrednost ID-ja dokumenta" ma:description="Vrednost ID-ja dokumenta, dodeljenega temu elementu." ma:internalName="_dlc_DocId" ma:readOnly="true">
      <xsd:simpleType>
        <xsd:restriction base="dms:Text"/>
      </xsd:simpleType>
    </xsd:element>
    <xsd:element name="_dlc_DocIdUrl" ma:index="12" nillable="true" ma:displayName="ID dokumenta" ma:description="Trajna povezava do tega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_dlc_DocId xmlns="818d4423-7a79-4ad3-bada-686f83ab1377">Q255NFXKXZEE-1678325781-2046</_dlc_DocId>
    <_dlc_DocIdUrl xmlns="818d4423-7a79-4ad3-bada-686f83ab1377">
      <Url>http://intranet.jazmp.si/sistem-kakovosti/_layouts/15/DocIdRedir.aspx?ID=Q255NFXKXZEE-1678325781-2046</Url>
      <Description>Q255NFXKXZEE-1678325781-2046</Description>
    </_dlc_DocIdUrl>
    <ValidStart xmlns="f2daa55f-fb2f-459f-a82d-04869e695224">2026-10-04T22:00:00+00:00</ValidStart>
    <ValidEnd xmlns="f2daa55f-fb2f-459f-a82d-04869e695224" xsi:nil="true"/>
  </documentManagement>
</p:properties>
</file>

<file path=customXml/itemProps1.xml><?xml version="1.0" encoding="utf-8"?>
<ds:datastoreItem xmlns:ds="http://schemas.openxmlformats.org/officeDocument/2006/customXml" ds:itemID="{BAAA66FA-43E5-4AA5-A24E-90AFF989E9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daa55f-fb2f-459f-a82d-04869e695224"/>
    <ds:schemaRef ds:uri="http://schemas.microsoft.com/sharepoint/v4"/>
    <ds:schemaRef ds:uri="818d4423-7a79-4ad3-bada-686f83ab1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02E6E1-BCC4-450A-8D09-CBC8117E241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DC0D07C-0A2A-4795-B705-FC858E30AB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85FA0C-6343-4394-9A1C-6D67A594246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F187F54-3071-4F22-A7C4-0DF1727CE9D0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818d4423-7a79-4ad3-bada-686f83ab1377"/>
    <ds:schemaRef ds:uri="f2daa55f-fb2f-459f-a82d-04869e6952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Obr. 561-03_osnutek 15.6.2026</Template>
  <TotalTime>1</TotalTime>
  <Pages>3</Pages>
  <Words>684</Words>
  <Characters>3905</Characters>
  <Application>Microsoft Office Word</Application>
  <DocSecurity>4</DocSecurity>
  <Lines>32</Lines>
  <Paragraphs>9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6" baseType="lpstr">
      <vt:lpstr/>
      <vt:lpstr/>
      <vt:lpstr>Lorem Ipsum Dolor</vt:lpstr>
      <vt:lpstr>Lep dan!</vt:lpstr>
      <vt:lpstr>NAZIV</vt:lpstr>
      <vt:lpstr>Ime Priimek</vt:lpstr>
    </vt:vector>
  </TitlesOfParts>
  <Company>JAZMP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pridobitev dovoljenja za označevanje zdravil v tuji ovojnini</dc:title>
  <dc:creator>JAZMP</dc:creator>
  <cp:lastModifiedBy>JAZMP</cp:lastModifiedBy>
  <cp:revision>2</cp:revision>
  <cp:lastPrinted>2018-03-09T15:02:00Z</cp:lastPrinted>
  <dcterms:created xsi:type="dcterms:W3CDTF">2026-10-05T13:15:00Z</dcterms:created>
  <dcterms:modified xsi:type="dcterms:W3CDTF">2026-10-05T13:15:00Z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0x0101001FEE10D748FC45459363CD59605B7AC4007E8624684CBF9B41AB7902CD162EA6A0</vt:lpwstr>
  </property>
  <property fmtid="{D5CDD505-2E9C-101B-9397-08002B2CF9AE}" pid="3" name="_dlc_DocIdItemGuid">
    <vt:lpwstr>f0a40ff3-201b-49dc-8ca4-abe43f35650b</vt:lpwstr>
  </property>
</Properties>
</file>